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24FC08" w14:textId="77777777" w:rsidR="00096884" w:rsidRPr="00096884" w:rsidRDefault="00096884" w:rsidP="00096884">
      <w:pPr>
        <w:outlineLvl w:val="0"/>
        <w:rPr>
          <w:rFonts w:ascii="Times New Roman" w:hAnsi="Times New Roman"/>
          <w:sz w:val="24"/>
          <w:szCs w:val="24"/>
        </w:rPr>
      </w:pPr>
      <w:r w:rsidRPr="00E607AF">
        <w:rPr>
          <w:rFonts w:ascii="Times New Roman" w:hAnsi="Times New Roman"/>
          <w:b/>
          <w:sz w:val="24"/>
          <w:szCs w:val="24"/>
        </w:rPr>
        <w:t>NOTAT</w:t>
      </w:r>
    </w:p>
    <w:p w14:paraId="74E590A6" w14:textId="77777777" w:rsidR="00096884" w:rsidRDefault="007615A9" w:rsidP="00096884">
      <w:pPr>
        <w:pStyle w:val="gp-tekst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1560"/>
        </w:tabs>
        <w:spacing w:before="80"/>
        <w:rPr>
          <w:sz w:val="24"/>
        </w:rPr>
      </w:pPr>
      <w:proofErr w:type="gramStart"/>
      <w:r>
        <w:rPr>
          <w:sz w:val="24"/>
        </w:rPr>
        <w:t xml:space="preserve">Til:  </w:t>
      </w:r>
      <w:r>
        <w:rPr>
          <w:sz w:val="24"/>
        </w:rPr>
        <w:tab/>
      </w:r>
      <w:proofErr w:type="gramEnd"/>
      <w:r w:rsidR="00E100DB">
        <w:rPr>
          <w:sz w:val="24"/>
        </w:rPr>
        <w:t>Styret</w:t>
      </w:r>
    </w:p>
    <w:p w14:paraId="25EB3707" w14:textId="77777777" w:rsidR="00913CDA" w:rsidRDefault="00113E3B" w:rsidP="00096884">
      <w:pPr>
        <w:pStyle w:val="gp-tekst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1560"/>
        </w:tabs>
        <w:spacing w:before="80"/>
        <w:rPr>
          <w:sz w:val="24"/>
        </w:rPr>
      </w:pPr>
      <w:r>
        <w:rPr>
          <w:sz w:val="24"/>
        </w:rPr>
        <w:t xml:space="preserve">Fra: </w:t>
      </w:r>
      <w:r>
        <w:rPr>
          <w:sz w:val="24"/>
        </w:rPr>
        <w:tab/>
      </w:r>
      <w:r w:rsidR="00E100DB">
        <w:rPr>
          <w:sz w:val="24"/>
        </w:rPr>
        <w:t>Senterleder</w:t>
      </w:r>
    </w:p>
    <w:p w14:paraId="4BAAD1CC" w14:textId="77777777" w:rsidR="00096884" w:rsidRDefault="00096884" w:rsidP="00096884">
      <w:pPr>
        <w:pStyle w:val="gp-tekst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1560"/>
        </w:tabs>
        <w:spacing w:before="80"/>
        <w:rPr>
          <w:sz w:val="24"/>
        </w:rPr>
      </w:pPr>
      <w:r>
        <w:rPr>
          <w:sz w:val="24"/>
        </w:rPr>
        <w:t xml:space="preserve">Sakstype: </w:t>
      </w:r>
      <w:r>
        <w:rPr>
          <w:sz w:val="24"/>
        </w:rPr>
        <w:tab/>
        <w:t>Orientering</w:t>
      </w:r>
    </w:p>
    <w:p w14:paraId="733F592C" w14:textId="599C95F8" w:rsidR="00096884" w:rsidRDefault="00113E3B" w:rsidP="00096884">
      <w:pPr>
        <w:pStyle w:val="gp-tekst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1560"/>
        </w:tabs>
        <w:spacing w:before="80"/>
        <w:rPr>
          <w:sz w:val="24"/>
        </w:rPr>
      </w:pPr>
      <w:proofErr w:type="spellStart"/>
      <w:r>
        <w:rPr>
          <w:sz w:val="24"/>
        </w:rPr>
        <w:t>Saksnr</w:t>
      </w:r>
      <w:proofErr w:type="spellEnd"/>
      <w:r>
        <w:rPr>
          <w:sz w:val="24"/>
        </w:rPr>
        <w:t xml:space="preserve">: </w:t>
      </w:r>
      <w:r>
        <w:rPr>
          <w:sz w:val="24"/>
        </w:rPr>
        <w:tab/>
      </w:r>
      <w:r w:rsidR="005604CE">
        <w:rPr>
          <w:sz w:val="24"/>
        </w:rPr>
        <w:t>20/201</w:t>
      </w:r>
      <w:r w:rsidR="00A655C4">
        <w:rPr>
          <w:sz w:val="24"/>
        </w:rPr>
        <w:t>9</w:t>
      </w:r>
    </w:p>
    <w:p w14:paraId="604CD38F" w14:textId="225F9B12" w:rsidR="00913CDA" w:rsidRDefault="00913CDA" w:rsidP="00096884">
      <w:pPr>
        <w:pStyle w:val="gp-tekst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1560"/>
        </w:tabs>
        <w:spacing w:before="80"/>
        <w:rPr>
          <w:sz w:val="24"/>
        </w:rPr>
      </w:pPr>
      <w:r>
        <w:rPr>
          <w:sz w:val="24"/>
        </w:rPr>
        <w:t>Møtedato:</w:t>
      </w:r>
      <w:r w:rsidR="00E100DB">
        <w:rPr>
          <w:sz w:val="24"/>
        </w:rPr>
        <w:t xml:space="preserve"> </w:t>
      </w:r>
      <w:r w:rsidR="00E100DB">
        <w:rPr>
          <w:sz w:val="24"/>
        </w:rPr>
        <w:tab/>
      </w:r>
      <w:r w:rsidR="00A655C4">
        <w:rPr>
          <w:sz w:val="24"/>
        </w:rPr>
        <w:t>17</w:t>
      </w:r>
      <w:r w:rsidR="000B4D01">
        <w:rPr>
          <w:sz w:val="24"/>
        </w:rPr>
        <w:t>.</w:t>
      </w:r>
      <w:r w:rsidR="00A655C4">
        <w:rPr>
          <w:sz w:val="24"/>
        </w:rPr>
        <w:t>9</w:t>
      </w:r>
      <w:r w:rsidR="000B4D01">
        <w:rPr>
          <w:sz w:val="24"/>
        </w:rPr>
        <w:t>.201</w:t>
      </w:r>
      <w:r w:rsidR="00A655C4">
        <w:rPr>
          <w:sz w:val="24"/>
        </w:rPr>
        <w:t>9</w:t>
      </w:r>
    </w:p>
    <w:p w14:paraId="7E5D0869" w14:textId="63CD8990" w:rsidR="00AA790D" w:rsidRPr="00096884" w:rsidRDefault="00096884" w:rsidP="00096884">
      <w:pPr>
        <w:pStyle w:val="gp-tekst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1560"/>
        </w:tabs>
        <w:spacing w:before="80"/>
        <w:rPr>
          <w:sz w:val="24"/>
        </w:rPr>
      </w:pPr>
      <w:r w:rsidRPr="00096884">
        <w:rPr>
          <w:sz w:val="24"/>
        </w:rPr>
        <w:t xml:space="preserve">Notatdato: </w:t>
      </w:r>
      <w:r w:rsidRPr="00096884">
        <w:rPr>
          <w:sz w:val="24"/>
        </w:rPr>
        <w:tab/>
      </w:r>
      <w:r w:rsidR="00A655C4">
        <w:rPr>
          <w:sz w:val="24"/>
        </w:rPr>
        <w:t>11</w:t>
      </w:r>
      <w:r w:rsidR="009C3975">
        <w:rPr>
          <w:sz w:val="24"/>
        </w:rPr>
        <w:t>.</w:t>
      </w:r>
      <w:r w:rsidR="00A655C4">
        <w:rPr>
          <w:sz w:val="24"/>
        </w:rPr>
        <w:t>9</w:t>
      </w:r>
      <w:r w:rsidR="009C3975">
        <w:rPr>
          <w:sz w:val="24"/>
        </w:rPr>
        <w:t>.201</w:t>
      </w:r>
      <w:r w:rsidR="00A655C4">
        <w:rPr>
          <w:sz w:val="24"/>
        </w:rPr>
        <w:t>9</w:t>
      </w:r>
    </w:p>
    <w:p w14:paraId="5218A0D3" w14:textId="77777777" w:rsidR="00096884" w:rsidRPr="00096884" w:rsidRDefault="00096884" w:rsidP="00096884">
      <w:pPr>
        <w:pStyle w:val="gp-tekst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1560"/>
        </w:tabs>
        <w:spacing w:before="80"/>
        <w:rPr>
          <w:sz w:val="24"/>
        </w:rPr>
      </w:pPr>
      <w:r w:rsidRPr="00096884">
        <w:rPr>
          <w:sz w:val="24"/>
        </w:rPr>
        <w:t xml:space="preserve">Saksbehandler: </w:t>
      </w:r>
      <w:r w:rsidRPr="00096884">
        <w:rPr>
          <w:sz w:val="24"/>
        </w:rPr>
        <w:tab/>
      </w:r>
      <w:r w:rsidR="00131E8D">
        <w:rPr>
          <w:sz w:val="24"/>
        </w:rPr>
        <w:t xml:space="preserve">Fredrik Emil </w:t>
      </w:r>
      <w:proofErr w:type="spellStart"/>
      <w:r w:rsidR="00131E8D">
        <w:rPr>
          <w:sz w:val="24"/>
        </w:rPr>
        <w:t>Olsbu</w:t>
      </w:r>
      <w:proofErr w:type="spellEnd"/>
      <w:r w:rsidR="007A25A6">
        <w:rPr>
          <w:sz w:val="24"/>
        </w:rPr>
        <w:t>/Frode Løvik</w:t>
      </w:r>
    </w:p>
    <w:p w14:paraId="15DEA216" w14:textId="77777777" w:rsidR="00096884" w:rsidRDefault="00096884" w:rsidP="00096884">
      <w:pPr>
        <w:pStyle w:val="gp-tekst"/>
        <w:rPr>
          <w:sz w:val="22"/>
        </w:rPr>
      </w:pPr>
    </w:p>
    <w:p w14:paraId="18FCDAE5" w14:textId="77777777" w:rsidR="00B96CF7" w:rsidRDefault="009C4B36" w:rsidP="00B329BC">
      <w:pPr>
        <w:pStyle w:val="Heading1"/>
        <w:spacing w:line="360" w:lineRule="auto"/>
      </w:pPr>
      <w:r>
        <w:t xml:space="preserve">Regnskap </w:t>
      </w:r>
      <w:r w:rsidR="003A38AF">
        <w:t>2</w:t>
      </w:r>
      <w:r w:rsidR="00887DD7">
        <w:t>. tertial TIK</w:t>
      </w:r>
    </w:p>
    <w:p w14:paraId="619FA7E2" w14:textId="77777777" w:rsidR="00E52E2F" w:rsidRDefault="00E52E2F" w:rsidP="00C32262">
      <w:pPr>
        <w:pStyle w:val="Caption"/>
        <w:keepNext/>
        <w:spacing w:line="360" w:lineRule="auto"/>
        <w:rPr>
          <w:b w:val="0"/>
        </w:rPr>
      </w:pPr>
    </w:p>
    <w:p w14:paraId="5DD172E9" w14:textId="77777777" w:rsidR="00E52E2F" w:rsidRDefault="00E52E2F" w:rsidP="00E52E2F">
      <w:pPr>
        <w:pStyle w:val="Heading1"/>
      </w:pPr>
      <w:r>
        <w:t>Totalvirksomheten</w:t>
      </w:r>
    </w:p>
    <w:p w14:paraId="33B6B1C5" w14:textId="77777777" w:rsidR="00E52E2F" w:rsidRDefault="00E52E2F" w:rsidP="00C32262">
      <w:pPr>
        <w:pStyle w:val="Caption"/>
        <w:keepNext/>
        <w:spacing w:line="360" w:lineRule="auto"/>
        <w:rPr>
          <w:b w:val="0"/>
        </w:rPr>
      </w:pPr>
    </w:p>
    <w:p w14:paraId="37663FCF" w14:textId="38221267" w:rsidR="00C32262" w:rsidRDefault="00C32262" w:rsidP="00C32262">
      <w:pPr>
        <w:pStyle w:val="Caption"/>
        <w:keepNext/>
        <w:spacing w:line="360" w:lineRule="auto"/>
        <w:rPr>
          <w:rFonts w:ascii="Times New Roman" w:eastAsia="Times New Roman" w:hAnsi="Times New Roman"/>
          <w:b w:val="0"/>
          <w:i/>
          <w:color w:val="000000"/>
          <w:lang w:eastAsia="nb-NO"/>
        </w:rPr>
      </w:pPr>
      <w:r w:rsidRPr="005604CE">
        <w:rPr>
          <w:b w:val="0"/>
        </w:rPr>
        <w:t xml:space="preserve">Tabell </w:t>
      </w:r>
      <w:r w:rsidRPr="005604CE">
        <w:rPr>
          <w:b w:val="0"/>
          <w:noProof/>
        </w:rPr>
        <w:fldChar w:fldCharType="begin"/>
      </w:r>
      <w:r w:rsidRPr="005604CE">
        <w:rPr>
          <w:b w:val="0"/>
          <w:noProof/>
        </w:rPr>
        <w:instrText xml:space="preserve"> SEQ Tabell \* ARABIC </w:instrText>
      </w:r>
      <w:r w:rsidRPr="005604CE">
        <w:rPr>
          <w:b w:val="0"/>
          <w:noProof/>
        </w:rPr>
        <w:fldChar w:fldCharType="separate"/>
      </w:r>
      <w:r w:rsidR="003B0913">
        <w:rPr>
          <w:b w:val="0"/>
          <w:noProof/>
        </w:rPr>
        <w:t>1</w:t>
      </w:r>
      <w:r w:rsidRPr="005604CE">
        <w:rPr>
          <w:b w:val="0"/>
          <w:noProof/>
        </w:rPr>
        <w:fldChar w:fldCharType="end"/>
      </w:r>
      <w:r w:rsidRPr="005604CE">
        <w:rPr>
          <w:b w:val="0"/>
        </w:rPr>
        <w:t>:Totalresultat  for 201</w:t>
      </w:r>
      <w:r w:rsidR="00A655C4">
        <w:rPr>
          <w:b w:val="0"/>
        </w:rPr>
        <w:t>9</w:t>
      </w:r>
      <w:r w:rsidRPr="005604CE">
        <w:rPr>
          <w:b w:val="0"/>
        </w:rPr>
        <w:t xml:space="preserve"> </w:t>
      </w:r>
      <w:r w:rsidRPr="005604CE">
        <w:rPr>
          <w:rFonts w:ascii="Times New Roman" w:eastAsia="Times New Roman" w:hAnsi="Times New Roman"/>
          <w:b w:val="0"/>
          <w:i/>
          <w:color w:val="000000"/>
          <w:lang w:eastAsia="nb-NO"/>
        </w:rPr>
        <w:t xml:space="preserve">*Minus betegner inntekter. Minus i budsjettavvik viser underforbruk, eller økte inntekter, </w:t>
      </w:r>
      <w:proofErr w:type="spellStart"/>
      <w:proofErr w:type="gramStart"/>
      <w:r w:rsidRPr="005604CE">
        <w:rPr>
          <w:rFonts w:ascii="Times New Roman" w:eastAsia="Times New Roman" w:hAnsi="Times New Roman"/>
          <w:b w:val="0"/>
          <w:i/>
          <w:color w:val="000000"/>
          <w:lang w:eastAsia="nb-NO"/>
        </w:rPr>
        <w:t>vs.budsjett</w:t>
      </w:r>
      <w:proofErr w:type="spellEnd"/>
      <w:proofErr w:type="gramEnd"/>
      <w:r w:rsidRPr="005604CE">
        <w:rPr>
          <w:rFonts w:ascii="Times New Roman" w:eastAsia="Times New Roman" w:hAnsi="Times New Roman"/>
          <w:b w:val="0"/>
          <w:i/>
          <w:color w:val="000000"/>
          <w:lang w:eastAsia="nb-NO"/>
        </w:rPr>
        <w:t>.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88"/>
        <w:gridCol w:w="966"/>
        <w:gridCol w:w="886"/>
        <w:gridCol w:w="860"/>
        <w:gridCol w:w="966"/>
        <w:gridCol w:w="912"/>
        <w:gridCol w:w="1176"/>
        <w:gridCol w:w="908"/>
      </w:tblGrid>
      <w:tr w:rsidR="00A655C4" w:rsidRPr="00A655C4" w14:paraId="17D9EE62" w14:textId="77777777" w:rsidTr="00147829">
        <w:trPr>
          <w:trHeight w:val="375"/>
        </w:trPr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B6F4CB" w14:textId="77777777" w:rsidR="00A655C4" w:rsidRPr="00A655C4" w:rsidRDefault="00A655C4" w:rsidP="00A655C4">
            <w:pPr>
              <w:spacing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nb-NO"/>
              </w:rPr>
            </w:pPr>
            <w:r w:rsidRPr="00A655C4"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nb-NO"/>
              </w:rPr>
              <w:t>Totalvirksomhet(periodiserte inntekter)</w:t>
            </w:r>
          </w:p>
        </w:tc>
      </w:tr>
      <w:tr w:rsidR="00A655C4" w:rsidRPr="00A655C4" w14:paraId="7C2D33C5" w14:textId="77777777" w:rsidTr="00147829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9AE8E4" w14:textId="77777777" w:rsidR="00A655C4" w:rsidRPr="00A655C4" w:rsidRDefault="00A655C4" w:rsidP="00A655C4">
            <w:pPr>
              <w:spacing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nb-NO"/>
              </w:rPr>
            </w:pPr>
            <w:r w:rsidRPr="00A655C4"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nb-NO"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E52AA7" w14:textId="77777777" w:rsidR="00A655C4" w:rsidRPr="00A655C4" w:rsidRDefault="00A655C4" w:rsidP="00A655C4">
            <w:pPr>
              <w:spacing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nb-NO"/>
              </w:rPr>
            </w:pPr>
            <w:r w:rsidRPr="00A655C4"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nb-NO"/>
              </w:rPr>
              <w:t xml:space="preserve">Per </w:t>
            </w:r>
            <w:proofErr w:type="spellStart"/>
            <w:r w:rsidRPr="00A655C4"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nb-NO"/>
              </w:rPr>
              <w:t>aug</w:t>
            </w:r>
            <w:proofErr w:type="spellEnd"/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A20881" w14:textId="77777777" w:rsidR="00A655C4" w:rsidRPr="00A655C4" w:rsidRDefault="00A655C4" w:rsidP="00A655C4">
            <w:pPr>
              <w:spacing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nb-NO"/>
              </w:rPr>
            </w:pPr>
            <w:r w:rsidRPr="00A655C4"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nb-NO"/>
              </w:rPr>
              <w:t>Prognose 2019</w:t>
            </w:r>
          </w:p>
        </w:tc>
      </w:tr>
      <w:tr w:rsidR="00A655C4" w:rsidRPr="00A655C4" w14:paraId="61FC85E6" w14:textId="77777777" w:rsidTr="00A655C4">
        <w:trPr>
          <w:trHeight w:val="4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bottom"/>
            <w:hideMark/>
          </w:tcPr>
          <w:p w14:paraId="6D2816F5" w14:textId="77777777" w:rsidR="00A655C4" w:rsidRPr="00A655C4" w:rsidRDefault="00A655C4" w:rsidP="00A655C4">
            <w:pPr>
              <w:spacing w:line="240" w:lineRule="auto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A655C4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14:paraId="3605A1BA" w14:textId="77777777" w:rsidR="00A655C4" w:rsidRPr="00A655C4" w:rsidRDefault="00A655C4" w:rsidP="00A655C4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A655C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 xml:space="preserve">Regnskap </w:t>
            </w:r>
            <w:proofErr w:type="spellStart"/>
            <w:r w:rsidRPr="00A655C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aug</w:t>
            </w:r>
            <w:proofErr w:type="spellEnd"/>
            <w:r w:rsidRPr="00A655C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 xml:space="preserve"> 2019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14:paraId="111A25A1" w14:textId="77777777" w:rsidR="00A655C4" w:rsidRPr="00A655C4" w:rsidRDefault="00A655C4" w:rsidP="00A655C4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A655C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 xml:space="preserve">Budsjett </w:t>
            </w:r>
            <w:proofErr w:type="spellStart"/>
            <w:r w:rsidRPr="00A655C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aug</w:t>
            </w:r>
            <w:proofErr w:type="spellEnd"/>
            <w:r w:rsidRPr="00A655C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 xml:space="preserve"> 2019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14:paraId="332248C9" w14:textId="77777777" w:rsidR="00A655C4" w:rsidRPr="00A655C4" w:rsidRDefault="00A655C4" w:rsidP="00A655C4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A655C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Budsjett- avvik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14:paraId="454F22CF" w14:textId="77777777" w:rsidR="00A655C4" w:rsidRPr="00A655C4" w:rsidRDefault="00A655C4" w:rsidP="00A655C4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A655C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 xml:space="preserve">Regnskap </w:t>
            </w:r>
            <w:proofErr w:type="spellStart"/>
            <w:r w:rsidRPr="00A655C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aug</w:t>
            </w:r>
            <w:proofErr w:type="spellEnd"/>
            <w:r w:rsidRPr="00A655C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 xml:space="preserve"> 2018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vAlign w:val="bottom"/>
            <w:hideMark/>
          </w:tcPr>
          <w:p w14:paraId="07F7263C" w14:textId="77777777" w:rsidR="00A655C4" w:rsidRPr="00A655C4" w:rsidRDefault="00A655C4" w:rsidP="00A655C4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A655C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Årsbudsjett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vAlign w:val="bottom"/>
            <w:hideMark/>
          </w:tcPr>
          <w:p w14:paraId="2F8286C4" w14:textId="77777777" w:rsidR="00A655C4" w:rsidRPr="00A655C4" w:rsidRDefault="00A655C4" w:rsidP="00A655C4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A655C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 xml:space="preserve">Oppdatert </w:t>
            </w:r>
            <w:proofErr w:type="spellStart"/>
            <w:r w:rsidRPr="00A655C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årsprognose</w:t>
            </w:r>
            <w:proofErr w:type="spellEnd"/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14:paraId="3D78E52B" w14:textId="77777777" w:rsidR="00A655C4" w:rsidRPr="00A655C4" w:rsidRDefault="00A655C4" w:rsidP="00A655C4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A655C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Budsjett- endring</w:t>
            </w:r>
          </w:p>
        </w:tc>
      </w:tr>
      <w:tr w:rsidR="00A655C4" w:rsidRPr="00A655C4" w14:paraId="0E0DCE33" w14:textId="77777777" w:rsidTr="0014782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9BC3F" w14:textId="77777777" w:rsidR="00A655C4" w:rsidRPr="00A655C4" w:rsidRDefault="00A655C4" w:rsidP="00A655C4">
            <w:pPr>
              <w:spacing w:line="240" w:lineRule="auto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A655C4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Inntekter fra bevilgning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781C0" w14:textId="77777777" w:rsidR="00A655C4" w:rsidRPr="00A655C4" w:rsidRDefault="00A655C4" w:rsidP="00A655C4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A655C4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-7 946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95374" w14:textId="77777777" w:rsidR="00A655C4" w:rsidRPr="00A655C4" w:rsidRDefault="00A655C4" w:rsidP="00A655C4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A655C4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-7 896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36587" w14:textId="77777777" w:rsidR="00A655C4" w:rsidRPr="00A655C4" w:rsidRDefault="00A655C4" w:rsidP="00A655C4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A655C4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-49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AC476" w14:textId="77777777" w:rsidR="00A655C4" w:rsidRPr="00A655C4" w:rsidRDefault="00A655C4" w:rsidP="00A655C4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A655C4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-9 005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FA33B" w14:textId="77777777" w:rsidR="00A655C4" w:rsidRPr="00A655C4" w:rsidRDefault="00A655C4" w:rsidP="00A655C4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A655C4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-12 435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5E965" w14:textId="77777777" w:rsidR="00A655C4" w:rsidRPr="00A655C4" w:rsidRDefault="00A655C4" w:rsidP="00A655C4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A655C4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-12 513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7B52A" w14:textId="77777777" w:rsidR="00A655C4" w:rsidRPr="00A655C4" w:rsidRDefault="00A655C4" w:rsidP="00A655C4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A655C4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-78</w:t>
            </w:r>
          </w:p>
        </w:tc>
      </w:tr>
      <w:tr w:rsidR="00A655C4" w:rsidRPr="00A655C4" w14:paraId="23789B1A" w14:textId="77777777" w:rsidTr="0014782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C2802" w14:textId="77777777" w:rsidR="00A655C4" w:rsidRPr="00A655C4" w:rsidRDefault="00A655C4" w:rsidP="00A655C4">
            <w:pPr>
              <w:spacing w:line="240" w:lineRule="auto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A655C4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Andre UiO-inntekter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7B861" w14:textId="77777777" w:rsidR="00A655C4" w:rsidRPr="00A655C4" w:rsidRDefault="00A655C4" w:rsidP="00A655C4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A655C4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-1 229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95168" w14:textId="77777777" w:rsidR="00A655C4" w:rsidRPr="00A655C4" w:rsidRDefault="00A655C4" w:rsidP="00A655C4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A655C4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-432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4D967" w14:textId="77777777" w:rsidR="00A655C4" w:rsidRPr="00A655C4" w:rsidRDefault="00A655C4" w:rsidP="00A655C4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A655C4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-797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4F6FF" w14:textId="77777777" w:rsidR="00A655C4" w:rsidRPr="00A655C4" w:rsidRDefault="00A655C4" w:rsidP="00A655C4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A655C4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724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45F6A" w14:textId="77777777" w:rsidR="00A655C4" w:rsidRPr="00A655C4" w:rsidRDefault="00A655C4" w:rsidP="00A655C4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A655C4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-2 161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D49FC" w14:textId="77777777" w:rsidR="00A655C4" w:rsidRPr="00A655C4" w:rsidRDefault="00A655C4" w:rsidP="00A655C4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A655C4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-2 378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C38B7" w14:textId="77777777" w:rsidR="00A655C4" w:rsidRPr="00A655C4" w:rsidRDefault="00A655C4" w:rsidP="00A655C4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A655C4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-217</w:t>
            </w:r>
          </w:p>
        </w:tc>
      </w:tr>
      <w:tr w:rsidR="00A655C4" w:rsidRPr="00A655C4" w14:paraId="2D8AFCEC" w14:textId="77777777" w:rsidTr="0014782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2E705" w14:textId="77777777" w:rsidR="00A655C4" w:rsidRPr="00A655C4" w:rsidRDefault="00A655C4" w:rsidP="00A655C4">
            <w:pPr>
              <w:spacing w:line="240" w:lineRule="auto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A655C4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Disponerte eksterne midler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59BF5" w14:textId="77777777" w:rsidR="00A655C4" w:rsidRPr="00A655C4" w:rsidRDefault="00A655C4" w:rsidP="00A655C4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A655C4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-18 303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CEA7C" w14:textId="77777777" w:rsidR="00A655C4" w:rsidRPr="00A655C4" w:rsidRDefault="00A655C4" w:rsidP="00A655C4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A655C4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-21 068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C60DA" w14:textId="77777777" w:rsidR="00A655C4" w:rsidRPr="00A655C4" w:rsidRDefault="00A655C4" w:rsidP="00A655C4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A655C4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2 765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C61D1" w14:textId="77777777" w:rsidR="00A655C4" w:rsidRPr="00A655C4" w:rsidRDefault="00A655C4" w:rsidP="00A655C4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A655C4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-13 400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14180" w14:textId="77777777" w:rsidR="00A655C4" w:rsidRPr="00A655C4" w:rsidRDefault="00A655C4" w:rsidP="00A655C4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A655C4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-29 942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ABCA5" w14:textId="77777777" w:rsidR="00A655C4" w:rsidRPr="00A655C4" w:rsidRDefault="00A655C4" w:rsidP="00A655C4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A655C4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-29 886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3C434" w14:textId="77777777" w:rsidR="00A655C4" w:rsidRPr="00A655C4" w:rsidRDefault="00A655C4" w:rsidP="00A655C4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A655C4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56</w:t>
            </w:r>
          </w:p>
        </w:tc>
      </w:tr>
      <w:tr w:rsidR="00A655C4" w:rsidRPr="00A655C4" w14:paraId="75773FE3" w14:textId="77777777" w:rsidTr="0014782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5B124" w14:textId="77777777" w:rsidR="00A655C4" w:rsidRPr="00A655C4" w:rsidRDefault="00A655C4" w:rsidP="00A655C4">
            <w:pPr>
              <w:spacing w:line="240" w:lineRule="auto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A655C4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Personalkostnader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98FE4" w14:textId="77777777" w:rsidR="00A655C4" w:rsidRPr="00A655C4" w:rsidRDefault="00A655C4" w:rsidP="00A655C4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A655C4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22 289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1E130" w14:textId="77777777" w:rsidR="00A655C4" w:rsidRPr="00A655C4" w:rsidRDefault="00A655C4" w:rsidP="00A655C4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A655C4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23 604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8D398" w14:textId="77777777" w:rsidR="00A655C4" w:rsidRPr="00A655C4" w:rsidRDefault="00A655C4" w:rsidP="00A655C4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A655C4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-1 315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A40F0" w14:textId="77777777" w:rsidR="00A655C4" w:rsidRPr="00A655C4" w:rsidRDefault="00A655C4" w:rsidP="00A655C4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A655C4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17 813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A2568" w14:textId="77777777" w:rsidR="00A655C4" w:rsidRPr="00A655C4" w:rsidRDefault="00A655C4" w:rsidP="00A655C4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A655C4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35 608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9E80A" w14:textId="77777777" w:rsidR="00A655C4" w:rsidRPr="00A655C4" w:rsidRDefault="00A655C4" w:rsidP="00A655C4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A655C4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34 177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798A2" w14:textId="77777777" w:rsidR="00A655C4" w:rsidRPr="00A655C4" w:rsidRDefault="00A655C4" w:rsidP="00A655C4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A655C4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-1 431</w:t>
            </w:r>
          </w:p>
        </w:tc>
      </w:tr>
      <w:tr w:rsidR="00A655C4" w:rsidRPr="00A655C4" w14:paraId="0B905640" w14:textId="77777777" w:rsidTr="0014782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ADAC7" w14:textId="77777777" w:rsidR="00A655C4" w:rsidRPr="00A655C4" w:rsidRDefault="00A655C4" w:rsidP="00A655C4">
            <w:pPr>
              <w:spacing w:line="240" w:lineRule="auto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A655C4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Driftskostnader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7F31D" w14:textId="77777777" w:rsidR="00A655C4" w:rsidRPr="00A655C4" w:rsidRDefault="00A655C4" w:rsidP="00A655C4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A655C4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3 771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66BE4" w14:textId="77777777" w:rsidR="00A655C4" w:rsidRPr="00A655C4" w:rsidRDefault="00A655C4" w:rsidP="00A655C4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A655C4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5 488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5C0D3" w14:textId="77777777" w:rsidR="00A655C4" w:rsidRPr="00A655C4" w:rsidRDefault="00A655C4" w:rsidP="00A655C4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A655C4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-1 716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344EE" w14:textId="77777777" w:rsidR="00A655C4" w:rsidRPr="00A655C4" w:rsidRDefault="00A655C4" w:rsidP="00A655C4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A655C4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2 669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84198" w14:textId="77777777" w:rsidR="00A655C4" w:rsidRPr="00A655C4" w:rsidRDefault="00A655C4" w:rsidP="00A655C4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A655C4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8 718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9239C" w14:textId="77777777" w:rsidR="00A655C4" w:rsidRPr="00A655C4" w:rsidRDefault="00A655C4" w:rsidP="00A655C4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A655C4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8 530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7E4C6" w14:textId="77777777" w:rsidR="00A655C4" w:rsidRPr="00A655C4" w:rsidRDefault="00A655C4" w:rsidP="00A655C4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A655C4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-188</w:t>
            </w:r>
          </w:p>
        </w:tc>
      </w:tr>
      <w:tr w:rsidR="00A655C4" w:rsidRPr="00A655C4" w14:paraId="67D8E0CB" w14:textId="77777777" w:rsidTr="0014782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99251" w14:textId="77777777" w:rsidR="00A655C4" w:rsidRPr="00A655C4" w:rsidRDefault="00A655C4" w:rsidP="00A655C4">
            <w:pPr>
              <w:spacing w:line="240" w:lineRule="auto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A655C4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Investeringer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F08B1" w14:textId="77777777" w:rsidR="00A655C4" w:rsidRPr="00A655C4" w:rsidRDefault="00A655C4" w:rsidP="00A655C4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A655C4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D2AEA" w14:textId="77777777" w:rsidR="00A655C4" w:rsidRPr="00A655C4" w:rsidRDefault="00A655C4" w:rsidP="00A655C4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A655C4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45131" w14:textId="77777777" w:rsidR="00A655C4" w:rsidRPr="00A655C4" w:rsidRDefault="00A655C4" w:rsidP="00A655C4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A655C4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-34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B73C8" w14:textId="77777777" w:rsidR="00A655C4" w:rsidRPr="00A655C4" w:rsidRDefault="00A655C4" w:rsidP="00A655C4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A655C4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178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5953A" w14:textId="77777777" w:rsidR="00A655C4" w:rsidRPr="00A655C4" w:rsidRDefault="00A655C4" w:rsidP="00A655C4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A655C4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AA1A6" w14:textId="77777777" w:rsidR="00A655C4" w:rsidRPr="00A655C4" w:rsidRDefault="00A655C4" w:rsidP="00A655C4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A655C4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210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80D09" w14:textId="77777777" w:rsidR="00A655C4" w:rsidRPr="00A655C4" w:rsidRDefault="00A655C4" w:rsidP="00A655C4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A655C4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0</w:t>
            </w:r>
          </w:p>
        </w:tc>
      </w:tr>
      <w:tr w:rsidR="00A655C4" w:rsidRPr="00A655C4" w14:paraId="7121AD86" w14:textId="77777777" w:rsidTr="00A655C4">
        <w:trPr>
          <w:trHeight w:val="4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BDBDB"/>
            <w:vAlign w:val="bottom"/>
            <w:hideMark/>
          </w:tcPr>
          <w:p w14:paraId="0634C1BE" w14:textId="77777777" w:rsidR="00A655C4" w:rsidRPr="00A655C4" w:rsidRDefault="00A655C4" w:rsidP="00A655C4">
            <w:pPr>
              <w:spacing w:line="240" w:lineRule="auto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A655C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Årsresultat uten nettobidrag og prosjektavslutning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vAlign w:val="bottom"/>
            <w:hideMark/>
          </w:tcPr>
          <w:p w14:paraId="30F95497" w14:textId="77777777" w:rsidR="00A655C4" w:rsidRPr="00A655C4" w:rsidRDefault="00A655C4" w:rsidP="00A655C4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A655C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-1 312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DBDB"/>
            <w:vAlign w:val="bottom"/>
            <w:hideMark/>
          </w:tcPr>
          <w:p w14:paraId="682EF208" w14:textId="77777777" w:rsidR="00A655C4" w:rsidRPr="00A655C4" w:rsidRDefault="00A655C4" w:rsidP="00A655C4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A655C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-165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DBDB"/>
            <w:vAlign w:val="bottom"/>
            <w:hideMark/>
          </w:tcPr>
          <w:p w14:paraId="6C07FA31" w14:textId="77777777" w:rsidR="00A655C4" w:rsidRPr="00A655C4" w:rsidRDefault="00A655C4" w:rsidP="00A655C4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A655C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-1 147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DBDB"/>
            <w:vAlign w:val="bottom"/>
            <w:hideMark/>
          </w:tcPr>
          <w:p w14:paraId="0916091D" w14:textId="77777777" w:rsidR="00A655C4" w:rsidRPr="00A655C4" w:rsidRDefault="00A655C4" w:rsidP="00A655C4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A655C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-1 021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BDBDB"/>
            <w:vAlign w:val="bottom"/>
            <w:hideMark/>
          </w:tcPr>
          <w:p w14:paraId="2D6852D0" w14:textId="77777777" w:rsidR="00A655C4" w:rsidRPr="00A655C4" w:rsidRDefault="00A655C4" w:rsidP="00A655C4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A655C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-2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BDBDB"/>
            <w:vAlign w:val="bottom"/>
            <w:hideMark/>
          </w:tcPr>
          <w:p w14:paraId="163DAEA9" w14:textId="77777777" w:rsidR="00A655C4" w:rsidRPr="00A655C4" w:rsidRDefault="00A655C4" w:rsidP="00A655C4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A655C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-1 861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vAlign w:val="bottom"/>
            <w:hideMark/>
          </w:tcPr>
          <w:p w14:paraId="57624C9B" w14:textId="77777777" w:rsidR="00A655C4" w:rsidRPr="00A655C4" w:rsidRDefault="00A655C4" w:rsidP="00A655C4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A655C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-1 858</w:t>
            </w:r>
          </w:p>
        </w:tc>
      </w:tr>
      <w:tr w:rsidR="00A655C4" w:rsidRPr="00A655C4" w14:paraId="744C9F83" w14:textId="77777777" w:rsidTr="0014782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AD801" w14:textId="77777777" w:rsidR="00A655C4" w:rsidRPr="00A655C4" w:rsidRDefault="00A655C4" w:rsidP="00A655C4">
            <w:pPr>
              <w:spacing w:line="240" w:lineRule="auto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A655C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Nettobidrag fra prosjekter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D6E9D" w14:textId="77777777" w:rsidR="00A655C4" w:rsidRPr="00A655C4" w:rsidRDefault="00A655C4" w:rsidP="00A655C4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A655C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9451D" w14:textId="77777777" w:rsidR="00A655C4" w:rsidRPr="00A655C4" w:rsidRDefault="00A655C4" w:rsidP="00A655C4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A655C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D5FB3" w14:textId="77777777" w:rsidR="00A655C4" w:rsidRPr="00A655C4" w:rsidRDefault="00A655C4" w:rsidP="00A655C4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A655C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D1AA9" w14:textId="77777777" w:rsidR="00A655C4" w:rsidRPr="00A655C4" w:rsidRDefault="00A655C4" w:rsidP="00A655C4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A655C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4ADEC" w14:textId="77777777" w:rsidR="00A655C4" w:rsidRPr="00A655C4" w:rsidRDefault="00A655C4" w:rsidP="00A655C4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A655C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0F91F" w14:textId="77777777" w:rsidR="00A655C4" w:rsidRPr="00A655C4" w:rsidRDefault="00A655C4" w:rsidP="00A655C4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A655C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319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1F18D" w14:textId="77777777" w:rsidR="00A655C4" w:rsidRPr="00A655C4" w:rsidRDefault="00A655C4" w:rsidP="00A655C4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A655C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319</w:t>
            </w:r>
          </w:p>
        </w:tc>
      </w:tr>
      <w:tr w:rsidR="00A655C4" w:rsidRPr="00A655C4" w14:paraId="7FC2F236" w14:textId="77777777" w:rsidTr="0014782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05702" w14:textId="77777777" w:rsidR="00A655C4" w:rsidRPr="00A655C4" w:rsidRDefault="00A655C4" w:rsidP="00A655C4">
            <w:pPr>
              <w:spacing w:line="240" w:lineRule="auto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A655C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Prosjektavslutning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6A94A" w14:textId="77777777" w:rsidR="00A655C4" w:rsidRPr="00A655C4" w:rsidRDefault="00A655C4" w:rsidP="00A655C4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A655C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95340" w14:textId="77777777" w:rsidR="00A655C4" w:rsidRPr="00A655C4" w:rsidRDefault="00A655C4" w:rsidP="00A655C4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A655C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B9025" w14:textId="77777777" w:rsidR="00A655C4" w:rsidRPr="00A655C4" w:rsidRDefault="00A655C4" w:rsidP="00A655C4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A655C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5C9BC" w14:textId="77777777" w:rsidR="00A655C4" w:rsidRPr="00A655C4" w:rsidRDefault="00A655C4" w:rsidP="00A655C4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A655C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91986" w14:textId="77777777" w:rsidR="00A655C4" w:rsidRPr="00A655C4" w:rsidRDefault="00A655C4" w:rsidP="00A655C4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A655C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4F68F" w14:textId="77777777" w:rsidR="00A655C4" w:rsidRPr="00A655C4" w:rsidRDefault="00A655C4" w:rsidP="00A655C4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A655C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-63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38D5D" w14:textId="77777777" w:rsidR="00A655C4" w:rsidRPr="00A655C4" w:rsidRDefault="00A655C4" w:rsidP="00A655C4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A655C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-63</w:t>
            </w:r>
          </w:p>
        </w:tc>
      </w:tr>
      <w:tr w:rsidR="00A655C4" w:rsidRPr="00A655C4" w14:paraId="27E21DC4" w14:textId="77777777" w:rsidTr="00A655C4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BDBDB"/>
            <w:noWrap/>
            <w:vAlign w:val="bottom"/>
            <w:hideMark/>
          </w:tcPr>
          <w:p w14:paraId="74D3021E" w14:textId="77777777" w:rsidR="00A655C4" w:rsidRPr="00A655C4" w:rsidRDefault="00A655C4" w:rsidP="00A655C4">
            <w:pPr>
              <w:spacing w:line="240" w:lineRule="auto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A655C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 xml:space="preserve">Årsresultat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vAlign w:val="bottom"/>
            <w:hideMark/>
          </w:tcPr>
          <w:p w14:paraId="5E052684" w14:textId="77777777" w:rsidR="00A655C4" w:rsidRPr="00A655C4" w:rsidRDefault="00A655C4" w:rsidP="00A655C4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A655C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-1 288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vAlign w:val="bottom"/>
            <w:hideMark/>
          </w:tcPr>
          <w:p w14:paraId="06A38C45" w14:textId="77777777" w:rsidR="00A655C4" w:rsidRPr="00A655C4" w:rsidRDefault="00A655C4" w:rsidP="00A655C4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A655C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-165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vAlign w:val="bottom"/>
            <w:hideMark/>
          </w:tcPr>
          <w:p w14:paraId="4B48DF46" w14:textId="77777777" w:rsidR="00A655C4" w:rsidRPr="00A655C4" w:rsidRDefault="00A655C4" w:rsidP="00A655C4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A655C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-1 122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vAlign w:val="bottom"/>
            <w:hideMark/>
          </w:tcPr>
          <w:p w14:paraId="45AA60B6" w14:textId="77777777" w:rsidR="00A655C4" w:rsidRPr="00A655C4" w:rsidRDefault="00A655C4" w:rsidP="00A655C4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A655C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-1 020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BDBDB"/>
            <w:noWrap/>
            <w:vAlign w:val="bottom"/>
            <w:hideMark/>
          </w:tcPr>
          <w:p w14:paraId="344D0F9E" w14:textId="77777777" w:rsidR="00A655C4" w:rsidRPr="00A655C4" w:rsidRDefault="00A655C4" w:rsidP="00A655C4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A655C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-2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BDBDB"/>
            <w:noWrap/>
            <w:vAlign w:val="bottom"/>
            <w:hideMark/>
          </w:tcPr>
          <w:p w14:paraId="0B5CF0A6" w14:textId="77777777" w:rsidR="00A655C4" w:rsidRPr="00A655C4" w:rsidRDefault="00A655C4" w:rsidP="00A655C4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A655C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-1 605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vAlign w:val="bottom"/>
            <w:hideMark/>
          </w:tcPr>
          <w:p w14:paraId="0788D864" w14:textId="77777777" w:rsidR="00A655C4" w:rsidRPr="00A655C4" w:rsidRDefault="00A655C4" w:rsidP="00A655C4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A655C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-1 603</w:t>
            </w:r>
          </w:p>
        </w:tc>
      </w:tr>
      <w:tr w:rsidR="00A655C4" w:rsidRPr="00A655C4" w14:paraId="187B0C8F" w14:textId="77777777" w:rsidTr="0014782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6A6A6"/>
              <w:right w:val="nil"/>
            </w:tcBorders>
            <w:shd w:val="clear" w:color="auto" w:fill="auto"/>
            <w:noWrap/>
            <w:vAlign w:val="bottom"/>
            <w:hideMark/>
          </w:tcPr>
          <w:p w14:paraId="289CACD7" w14:textId="77777777" w:rsidR="00A655C4" w:rsidRPr="00A655C4" w:rsidRDefault="00A655C4" w:rsidP="00A655C4">
            <w:pPr>
              <w:spacing w:line="240" w:lineRule="auto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A655C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Overført fra i fjor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6A6A6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F7645" w14:textId="77777777" w:rsidR="00A655C4" w:rsidRPr="00A655C4" w:rsidRDefault="00A655C4" w:rsidP="00A655C4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A655C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-13 190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8F775" w14:textId="77777777" w:rsidR="00A655C4" w:rsidRPr="00A655C4" w:rsidRDefault="00A655C4" w:rsidP="00A655C4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A655C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-13 190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9F46E" w14:textId="77777777" w:rsidR="00A655C4" w:rsidRPr="00A655C4" w:rsidRDefault="00A655C4" w:rsidP="00A655C4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A655C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31140" w14:textId="77777777" w:rsidR="00A655C4" w:rsidRPr="00A655C4" w:rsidRDefault="00A655C4" w:rsidP="00A655C4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A655C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-9 389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69B6AB" w14:textId="77777777" w:rsidR="00A655C4" w:rsidRPr="00A655C4" w:rsidRDefault="00A655C4" w:rsidP="00A655C4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A655C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-13 190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917F9D" w14:textId="77777777" w:rsidR="00A655C4" w:rsidRPr="00A655C4" w:rsidRDefault="00A655C4" w:rsidP="00A655C4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A655C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-13 190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95412" w14:textId="77777777" w:rsidR="00A655C4" w:rsidRPr="00A655C4" w:rsidRDefault="00A655C4" w:rsidP="00A655C4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A655C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0</w:t>
            </w:r>
          </w:p>
        </w:tc>
      </w:tr>
      <w:tr w:rsidR="00A655C4" w:rsidRPr="00A655C4" w14:paraId="25102FCC" w14:textId="77777777" w:rsidTr="00A655C4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ACB9CA"/>
            <w:noWrap/>
            <w:vAlign w:val="bottom"/>
            <w:hideMark/>
          </w:tcPr>
          <w:p w14:paraId="439D9181" w14:textId="77777777" w:rsidR="00A655C4" w:rsidRPr="00A655C4" w:rsidRDefault="00A655C4" w:rsidP="00A655C4">
            <w:pPr>
              <w:spacing w:line="240" w:lineRule="auto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A655C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Akkumulert resultat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CB9CA"/>
            <w:noWrap/>
            <w:vAlign w:val="bottom"/>
            <w:hideMark/>
          </w:tcPr>
          <w:p w14:paraId="0EE3ED9D" w14:textId="77777777" w:rsidR="00A655C4" w:rsidRPr="00A655C4" w:rsidRDefault="00A655C4" w:rsidP="00A655C4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A655C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-14 478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B9CA"/>
            <w:noWrap/>
            <w:vAlign w:val="bottom"/>
            <w:hideMark/>
          </w:tcPr>
          <w:p w14:paraId="591F5B27" w14:textId="77777777" w:rsidR="00A655C4" w:rsidRPr="00A655C4" w:rsidRDefault="00A655C4" w:rsidP="00A655C4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A655C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-13 355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B9CA"/>
            <w:noWrap/>
            <w:vAlign w:val="bottom"/>
            <w:hideMark/>
          </w:tcPr>
          <w:p w14:paraId="22F8CD13" w14:textId="77777777" w:rsidR="00A655C4" w:rsidRPr="00A655C4" w:rsidRDefault="00A655C4" w:rsidP="00A655C4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A655C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-1 122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B9CA"/>
            <w:noWrap/>
            <w:vAlign w:val="bottom"/>
            <w:hideMark/>
          </w:tcPr>
          <w:p w14:paraId="3DE00694" w14:textId="77777777" w:rsidR="00A655C4" w:rsidRPr="00A655C4" w:rsidRDefault="00A655C4" w:rsidP="00A655C4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A655C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-10 409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CB9CA"/>
            <w:noWrap/>
            <w:vAlign w:val="bottom"/>
            <w:hideMark/>
          </w:tcPr>
          <w:p w14:paraId="566929D7" w14:textId="77777777" w:rsidR="00A655C4" w:rsidRPr="00A655C4" w:rsidRDefault="00A655C4" w:rsidP="00A655C4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A655C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-13 193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CB9CA"/>
            <w:noWrap/>
            <w:vAlign w:val="bottom"/>
            <w:hideMark/>
          </w:tcPr>
          <w:p w14:paraId="1B77014A" w14:textId="77777777" w:rsidR="00A655C4" w:rsidRPr="00A655C4" w:rsidRDefault="00A655C4" w:rsidP="00A655C4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A655C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-14 796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CB9CA"/>
            <w:noWrap/>
            <w:vAlign w:val="bottom"/>
            <w:hideMark/>
          </w:tcPr>
          <w:p w14:paraId="3F7921BD" w14:textId="77777777" w:rsidR="00A655C4" w:rsidRPr="00A655C4" w:rsidRDefault="00A655C4" w:rsidP="00A655C4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A655C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-1 603</w:t>
            </w:r>
          </w:p>
        </w:tc>
      </w:tr>
    </w:tbl>
    <w:p w14:paraId="0D9E5A09" w14:textId="77777777" w:rsidR="00A655C4" w:rsidRPr="00147829" w:rsidRDefault="00A655C4" w:rsidP="00147829">
      <w:pPr>
        <w:rPr>
          <w:lang w:eastAsia="nb-NO"/>
        </w:rPr>
      </w:pPr>
    </w:p>
    <w:p w14:paraId="5B9B036B" w14:textId="57E379F7" w:rsidR="000B4D01" w:rsidRDefault="000B4D01" w:rsidP="00147829">
      <w:r>
        <w:t xml:space="preserve">Regnskapsrapporten for andre tertial i </w:t>
      </w:r>
      <w:r w:rsidR="00A655C4">
        <w:t xml:space="preserve">2019 </w:t>
      </w:r>
      <w:r>
        <w:t>viser et overskudd på NOK 1 2</w:t>
      </w:r>
      <w:r w:rsidR="00A655C4">
        <w:t>2</w:t>
      </w:r>
      <w:r>
        <w:t xml:space="preserve">8 000. Dette er </w:t>
      </w:r>
      <w:r w:rsidR="00A655C4">
        <w:t xml:space="preserve">bedre enn opprinnelig budsjettert. </w:t>
      </w:r>
      <w:r>
        <w:t xml:space="preserve"> </w:t>
      </w:r>
      <w:r w:rsidR="00E82289">
        <w:t xml:space="preserve">Det skyldes i hovedsak innbetaling av intern UiO støtte til et av våre prosjekter </w:t>
      </w:r>
      <w:r w:rsidR="00E52E2F">
        <w:t xml:space="preserve">i samarbeid med </w:t>
      </w:r>
      <w:proofErr w:type="spellStart"/>
      <w:proofErr w:type="gramStart"/>
      <w:r w:rsidR="00E52E2F">
        <w:t>UiO:Livsvitenskap</w:t>
      </w:r>
      <w:proofErr w:type="spellEnd"/>
      <w:proofErr w:type="gramEnd"/>
      <w:r w:rsidR="00E52E2F">
        <w:t xml:space="preserve"> (COMPARE) </w:t>
      </w:r>
      <w:r w:rsidR="00E82289">
        <w:t>og lavere personalkostnader enn forventet.</w:t>
      </w:r>
    </w:p>
    <w:p w14:paraId="4BB9CF0B" w14:textId="77777777" w:rsidR="0068621C" w:rsidRDefault="0068621C" w:rsidP="000B4D01"/>
    <w:p w14:paraId="64DF1090" w14:textId="08F247C3" w:rsidR="000B4D01" w:rsidRDefault="000B4D01" w:rsidP="000B4D01">
      <w:r>
        <w:t>Omfanget av den eksterne prosjektvirksomheten har</w:t>
      </w:r>
      <w:r w:rsidR="005E7B30">
        <w:t xml:space="preserve"> i år </w:t>
      </w:r>
      <w:r>
        <w:t xml:space="preserve">igjen blitt mindre enn budsjettert. </w:t>
      </w:r>
      <w:r w:rsidR="005E7B30">
        <w:t xml:space="preserve">Det skyldes </w:t>
      </w:r>
      <w:r w:rsidR="0001609E">
        <w:t>budsjetteringsrutiner og</w:t>
      </w:r>
      <w:r w:rsidR="005E7B30">
        <w:t xml:space="preserve"> justering av tidsplanene i flere prosjekter</w:t>
      </w:r>
      <w:r w:rsidR="0068290F">
        <w:t xml:space="preserve"> som følge av løpende </w:t>
      </w:r>
      <w:r w:rsidR="0068290F">
        <w:lastRenderedPageBreak/>
        <w:t>oppfølging</w:t>
      </w:r>
      <w:r w:rsidR="005E7B30">
        <w:t>. Det har også blitt utsatt oppstart for planlagte stillinger finansiert av basis, samt større refusjon av sykepenger.</w:t>
      </w:r>
      <w:r w:rsidR="00112492">
        <w:t xml:space="preserve"> Dette til sammen forklarer budsjettavviket for personalkostnader.</w:t>
      </w:r>
    </w:p>
    <w:p w14:paraId="5C8B4558" w14:textId="77777777" w:rsidR="00112492" w:rsidRDefault="00112492" w:rsidP="000B4D01">
      <w:r>
        <w:t>Driftskostnadene er også mindre enn budsjettert og skyldes i hovedsak lavere driftskostnader for eksternfinansierte prosjekter.</w:t>
      </w:r>
    </w:p>
    <w:p w14:paraId="65F0236C" w14:textId="561E2303" w:rsidR="000B4D01" w:rsidRDefault="00112492" w:rsidP="000B4D01">
      <w:r>
        <w:t>Vi styrer mot e</w:t>
      </w:r>
      <w:r w:rsidR="00E82289">
        <w:t xml:space="preserve">t årsresultat på 1 605 00. En betydelig del av dette er interne UiO-inntekter som skal disponeres i 2020 og 2021 </w:t>
      </w:r>
    </w:p>
    <w:p w14:paraId="288BDE3A" w14:textId="77777777" w:rsidR="0068621C" w:rsidRDefault="0068621C" w:rsidP="000B4D01"/>
    <w:p w14:paraId="36F7C4FE" w14:textId="77777777" w:rsidR="00E52E2F" w:rsidRDefault="00E52E2F" w:rsidP="00E52E2F">
      <w:pPr>
        <w:pStyle w:val="Heading1"/>
        <w:spacing w:line="360" w:lineRule="auto"/>
      </w:pPr>
      <w:r>
        <w:t>Basisvirksomheten</w:t>
      </w:r>
    </w:p>
    <w:p w14:paraId="779B03C5" w14:textId="77777777" w:rsidR="0068621C" w:rsidRDefault="0068621C" w:rsidP="0068621C"/>
    <w:p w14:paraId="488BDA00" w14:textId="13CEABA0" w:rsidR="00120FAC" w:rsidRDefault="00C32262" w:rsidP="00C32262">
      <w:pPr>
        <w:rPr>
          <w:sz w:val="20"/>
          <w:szCs w:val="20"/>
        </w:rPr>
      </w:pPr>
      <w:r w:rsidRPr="00C32262">
        <w:rPr>
          <w:sz w:val="20"/>
          <w:szCs w:val="20"/>
        </w:rPr>
        <w:t xml:space="preserve">Tabell 2: Resultat for basisvirksomheten i </w:t>
      </w:r>
      <w:r w:rsidR="0001609E" w:rsidRPr="00C32262">
        <w:rPr>
          <w:sz w:val="20"/>
          <w:szCs w:val="20"/>
        </w:rPr>
        <w:t>201</w:t>
      </w:r>
      <w:r w:rsidR="0001609E">
        <w:rPr>
          <w:sz w:val="20"/>
          <w:szCs w:val="20"/>
        </w:rPr>
        <w:t>9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72"/>
        <w:gridCol w:w="969"/>
        <w:gridCol w:w="889"/>
        <w:gridCol w:w="862"/>
        <w:gridCol w:w="969"/>
        <w:gridCol w:w="912"/>
        <w:gridCol w:w="1179"/>
        <w:gridCol w:w="910"/>
      </w:tblGrid>
      <w:tr w:rsidR="0001609E" w:rsidRPr="0001609E" w14:paraId="2E862478" w14:textId="77777777" w:rsidTr="00147829">
        <w:trPr>
          <w:trHeight w:val="375"/>
        </w:trPr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137BEE" w14:textId="77777777" w:rsidR="0001609E" w:rsidRPr="0001609E" w:rsidRDefault="0001609E" w:rsidP="0001609E">
            <w:pPr>
              <w:spacing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nb-NO"/>
              </w:rPr>
            </w:pPr>
            <w:r w:rsidRPr="0001609E"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nb-NO"/>
              </w:rPr>
              <w:t>Basisvirksomhet (bevilgningsfinansiert virksomhet, post 50)</w:t>
            </w:r>
          </w:p>
        </w:tc>
      </w:tr>
      <w:tr w:rsidR="0001609E" w:rsidRPr="0001609E" w14:paraId="36CB8691" w14:textId="77777777" w:rsidTr="00147829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31D340" w14:textId="77777777" w:rsidR="0001609E" w:rsidRPr="0001609E" w:rsidRDefault="0001609E" w:rsidP="0001609E">
            <w:pPr>
              <w:spacing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nb-NO"/>
              </w:rPr>
            </w:pPr>
            <w:r w:rsidRPr="0001609E"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nb-NO"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823F46" w14:textId="77777777" w:rsidR="0001609E" w:rsidRPr="0001609E" w:rsidRDefault="0001609E" w:rsidP="0001609E">
            <w:pPr>
              <w:spacing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nb-NO"/>
              </w:rPr>
            </w:pPr>
            <w:r w:rsidRPr="0001609E"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nb-NO"/>
              </w:rPr>
              <w:t xml:space="preserve">Per </w:t>
            </w:r>
            <w:proofErr w:type="spellStart"/>
            <w:r w:rsidRPr="0001609E"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nb-NO"/>
              </w:rPr>
              <w:t>aug</w:t>
            </w:r>
            <w:proofErr w:type="spellEnd"/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C2588B" w14:textId="77777777" w:rsidR="0001609E" w:rsidRPr="0001609E" w:rsidRDefault="0001609E" w:rsidP="0001609E">
            <w:pPr>
              <w:spacing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nb-NO"/>
              </w:rPr>
            </w:pPr>
            <w:r w:rsidRPr="0001609E"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nb-NO"/>
              </w:rPr>
              <w:t>Prognose 2019</w:t>
            </w:r>
          </w:p>
        </w:tc>
      </w:tr>
      <w:tr w:rsidR="0001609E" w:rsidRPr="0001609E" w14:paraId="0278F319" w14:textId="77777777" w:rsidTr="0001609E">
        <w:trPr>
          <w:trHeight w:val="4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bottom"/>
            <w:hideMark/>
          </w:tcPr>
          <w:p w14:paraId="38F639C0" w14:textId="77777777" w:rsidR="0001609E" w:rsidRPr="0001609E" w:rsidRDefault="0001609E" w:rsidP="0001609E">
            <w:pPr>
              <w:spacing w:line="240" w:lineRule="auto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01609E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14:paraId="591242C1" w14:textId="77777777" w:rsidR="0001609E" w:rsidRPr="0001609E" w:rsidRDefault="0001609E" w:rsidP="0001609E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01609E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 xml:space="preserve">Regnskap </w:t>
            </w:r>
            <w:proofErr w:type="spellStart"/>
            <w:r w:rsidRPr="0001609E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aug</w:t>
            </w:r>
            <w:proofErr w:type="spellEnd"/>
            <w:r w:rsidRPr="0001609E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 xml:space="preserve"> 2019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14:paraId="2C97D54F" w14:textId="77777777" w:rsidR="0001609E" w:rsidRPr="0001609E" w:rsidRDefault="0001609E" w:rsidP="0001609E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01609E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 xml:space="preserve">Budsjett </w:t>
            </w:r>
            <w:proofErr w:type="spellStart"/>
            <w:r w:rsidRPr="0001609E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aug</w:t>
            </w:r>
            <w:proofErr w:type="spellEnd"/>
            <w:r w:rsidRPr="0001609E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 xml:space="preserve"> 2019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14:paraId="57DF0074" w14:textId="77777777" w:rsidR="0001609E" w:rsidRPr="0001609E" w:rsidRDefault="0001609E" w:rsidP="0001609E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01609E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Budsjett- avvik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14:paraId="21214A4B" w14:textId="77777777" w:rsidR="0001609E" w:rsidRPr="0001609E" w:rsidRDefault="0001609E" w:rsidP="0001609E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01609E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 xml:space="preserve">Regnskap </w:t>
            </w:r>
            <w:proofErr w:type="spellStart"/>
            <w:r w:rsidRPr="0001609E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aug</w:t>
            </w:r>
            <w:proofErr w:type="spellEnd"/>
            <w:r w:rsidRPr="0001609E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 xml:space="preserve"> 2018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vAlign w:val="bottom"/>
            <w:hideMark/>
          </w:tcPr>
          <w:p w14:paraId="152BE528" w14:textId="77777777" w:rsidR="0001609E" w:rsidRPr="0001609E" w:rsidRDefault="0001609E" w:rsidP="0001609E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01609E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Årsbudsjett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vAlign w:val="bottom"/>
            <w:hideMark/>
          </w:tcPr>
          <w:p w14:paraId="5002F510" w14:textId="77777777" w:rsidR="0001609E" w:rsidRPr="0001609E" w:rsidRDefault="0001609E" w:rsidP="0001609E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01609E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 xml:space="preserve">Oppdatert </w:t>
            </w:r>
            <w:proofErr w:type="spellStart"/>
            <w:r w:rsidRPr="0001609E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årsprognose</w:t>
            </w:r>
            <w:proofErr w:type="spellEnd"/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14:paraId="1C80563C" w14:textId="77777777" w:rsidR="0001609E" w:rsidRPr="0001609E" w:rsidRDefault="0001609E" w:rsidP="0001609E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01609E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Budsjett- endring</w:t>
            </w:r>
          </w:p>
        </w:tc>
      </w:tr>
      <w:tr w:rsidR="0001609E" w:rsidRPr="0001609E" w14:paraId="3D7FA5AD" w14:textId="77777777" w:rsidTr="0014782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2BB81" w14:textId="77777777" w:rsidR="0001609E" w:rsidRPr="0001609E" w:rsidRDefault="0001609E" w:rsidP="0001609E">
            <w:pPr>
              <w:spacing w:line="240" w:lineRule="auto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01609E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Inntekter fra bevilgning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03142" w14:textId="77777777" w:rsidR="0001609E" w:rsidRPr="0001609E" w:rsidRDefault="0001609E" w:rsidP="0001609E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01609E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-7 946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EA964" w14:textId="77777777" w:rsidR="0001609E" w:rsidRPr="0001609E" w:rsidRDefault="0001609E" w:rsidP="0001609E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01609E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-7 896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510D5" w14:textId="77777777" w:rsidR="0001609E" w:rsidRPr="0001609E" w:rsidRDefault="0001609E" w:rsidP="0001609E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01609E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-49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39B5C" w14:textId="77777777" w:rsidR="0001609E" w:rsidRPr="0001609E" w:rsidRDefault="0001609E" w:rsidP="0001609E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01609E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-9 005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C0C69" w14:textId="77777777" w:rsidR="0001609E" w:rsidRPr="0001609E" w:rsidRDefault="0001609E" w:rsidP="0001609E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01609E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-12 435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4F8E1" w14:textId="77777777" w:rsidR="0001609E" w:rsidRPr="0001609E" w:rsidRDefault="0001609E" w:rsidP="0001609E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01609E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-12 513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C9653" w14:textId="77777777" w:rsidR="0001609E" w:rsidRPr="0001609E" w:rsidRDefault="0001609E" w:rsidP="0001609E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01609E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-78</w:t>
            </w:r>
          </w:p>
        </w:tc>
      </w:tr>
      <w:tr w:rsidR="0001609E" w:rsidRPr="0001609E" w14:paraId="116FF9F7" w14:textId="77777777" w:rsidTr="0014782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3A82D" w14:textId="77777777" w:rsidR="0001609E" w:rsidRPr="0001609E" w:rsidRDefault="0001609E" w:rsidP="0001609E">
            <w:pPr>
              <w:spacing w:line="240" w:lineRule="auto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01609E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Andre UiO-inntekter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7A761" w14:textId="77777777" w:rsidR="0001609E" w:rsidRPr="0001609E" w:rsidRDefault="0001609E" w:rsidP="0001609E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01609E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-1 229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D16B2" w14:textId="77777777" w:rsidR="0001609E" w:rsidRPr="0001609E" w:rsidRDefault="0001609E" w:rsidP="0001609E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01609E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-432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C7811" w14:textId="77777777" w:rsidR="0001609E" w:rsidRPr="0001609E" w:rsidRDefault="0001609E" w:rsidP="0001609E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01609E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-797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6F002" w14:textId="77777777" w:rsidR="0001609E" w:rsidRPr="0001609E" w:rsidRDefault="0001609E" w:rsidP="0001609E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01609E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724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22950" w14:textId="77777777" w:rsidR="0001609E" w:rsidRPr="0001609E" w:rsidRDefault="0001609E" w:rsidP="0001609E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01609E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-2 161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79876" w14:textId="77777777" w:rsidR="0001609E" w:rsidRPr="0001609E" w:rsidRDefault="0001609E" w:rsidP="0001609E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01609E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-2 378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0BBC3" w14:textId="77777777" w:rsidR="0001609E" w:rsidRPr="0001609E" w:rsidRDefault="0001609E" w:rsidP="0001609E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01609E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-217</w:t>
            </w:r>
          </w:p>
        </w:tc>
      </w:tr>
      <w:tr w:rsidR="0001609E" w:rsidRPr="0001609E" w14:paraId="3CC05304" w14:textId="77777777" w:rsidTr="0014782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52F35" w14:textId="77777777" w:rsidR="0001609E" w:rsidRPr="0001609E" w:rsidRDefault="0001609E" w:rsidP="0001609E">
            <w:pPr>
              <w:spacing w:line="240" w:lineRule="auto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01609E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Personalkostnader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0B9C2" w14:textId="77777777" w:rsidR="0001609E" w:rsidRPr="0001609E" w:rsidRDefault="0001609E" w:rsidP="0001609E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01609E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13 165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2EF1D" w14:textId="77777777" w:rsidR="0001609E" w:rsidRPr="0001609E" w:rsidRDefault="0001609E" w:rsidP="0001609E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01609E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13 610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C08C0" w14:textId="77777777" w:rsidR="0001609E" w:rsidRPr="0001609E" w:rsidRDefault="0001609E" w:rsidP="0001609E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01609E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-445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86B30" w14:textId="77777777" w:rsidR="0001609E" w:rsidRPr="0001609E" w:rsidRDefault="0001609E" w:rsidP="0001609E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01609E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10 476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50E8A" w14:textId="77777777" w:rsidR="0001609E" w:rsidRPr="0001609E" w:rsidRDefault="0001609E" w:rsidP="0001609E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01609E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21 458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BB8F2" w14:textId="77777777" w:rsidR="0001609E" w:rsidRPr="0001609E" w:rsidRDefault="0001609E" w:rsidP="0001609E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01609E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20 310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2FC93" w14:textId="77777777" w:rsidR="0001609E" w:rsidRPr="0001609E" w:rsidRDefault="0001609E" w:rsidP="0001609E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01609E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-1 148</w:t>
            </w:r>
          </w:p>
        </w:tc>
      </w:tr>
      <w:tr w:rsidR="0001609E" w:rsidRPr="0001609E" w14:paraId="6EDF5772" w14:textId="77777777" w:rsidTr="0014782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DA276" w14:textId="77777777" w:rsidR="0001609E" w:rsidRPr="0001609E" w:rsidRDefault="0001609E" w:rsidP="0001609E">
            <w:pPr>
              <w:spacing w:line="240" w:lineRule="auto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01609E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Driftskostnader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E52D3" w14:textId="77777777" w:rsidR="0001609E" w:rsidRPr="0001609E" w:rsidRDefault="0001609E" w:rsidP="0001609E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01609E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1 905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C26D8" w14:textId="77777777" w:rsidR="0001609E" w:rsidRPr="0001609E" w:rsidRDefault="0001609E" w:rsidP="0001609E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01609E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2 121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AFD2B" w14:textId="77777777" w:rsidR="0001609E" w:rsidRPr="0001609E" w:rsidRDefault="0001609E" w:rsidP="0001609E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01609E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-215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F2625" w14:textId="77777777" w:rsidR="0001609E" w:rsidRPr="0001609E" w:rsidRDefault="0001609E" w:rsidP="0001609E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01609E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1 892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75D3D" w14:textId="77777777" w:rsidR="0001609E" w:rsidRPr="0001609E" w:rsidRDefault="0001609E" w:rsidP="0001609E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01609E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3 668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0DA7C" w14:textId="77777777" w:rsidR="0001609E" w:rsidRPr="0001609E" w:rsidRDefault="0001609E" w:rsidP="0001609E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01609E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3 868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A7B0C" w14:textId="77777777" w:rsidR="0001609E" w:rsidRPr="0001609E" w:rsidRDefault="0001609E" w:rsidP="0001609E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01609E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200</w:t>
            </w:r>
          </w:p>
        </w:tc>
      </w:tr>
      <w:tr w:rsidR="0001609E" w:rsidRPr="0001609E" w14:paraId="10950436" w14:textId="77777777" w:rsidTr="0014782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A9353" w14:textId="77777777" w:rsidR="0001609E" w:rsidRPr="0001609E" w:rsidRDefault="0001609E" w:rsidP="0001609E">
            <w:pPr>
              <w:spacing w:line="240" w:lineRule="auto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01609E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Investeringer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281A3" w14:textId="77777777" w:rsidR="0001609E" w:rsidRPr="0001609E" w:rsidRDefault="0001609E" w:rsidP="0001609E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01609E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423AD" w14:textId="77777777" w:rsidR="0001609E" w:rsidRPr="0001609E" w:rsidRDefault="0001609E" w:rsidP="0001609E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01609E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99F67" w14:textId="77777777" w:rsidR="0001609E" w:rsidRPr="0001609E" w:rsidRDefault="0001609E" w:rsidP="0001609E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01609E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-34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5207C" w14:textId="77777777" w:rsidR="0001609E" w:rsidRPr="0001609E" w:rsidRDefault="0001609E" w:rsidP="0001609E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01609E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169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C2EBB" w14:textId="77777777" w:rsidR="0001609E" w:rsidRPr="0001609E" w:rsidRDefault="0001609E" w:rsidP="0001609E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01609E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9952C" w14:textId="77777777" w:rsidR="0001609E" w:rsidRPr="0001609E" w:rsidRDefault="0001609E" w:rsidP="0001609E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01609E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210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C9FA3" w14:textId="77777777" w:rsidR="0001609E" w:rsidRPr="0001609E" w:rsidRDefault="0001609E" w:rsidP="0001609E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01609E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0</w:t>
            </w:r>
          </w:p>
        </w:tc>
      </w:tr>
      <w:tr w:rsidR="0001609E" w:rsidRPr="0001609E" w14:paraId="5D44AA52" w14:textId="77777777" w:rsidTr="0001609E">
        <w:trPr>
          <w:trHeight w:val="4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BDBDB"/>
            <w:vAlign w:val="bottom"/>
            <w:hideMark/>
          </w:tcPr>
          <w:p w14:paraId="3FCF56D8" w14:textId="77777777" w:rsidR="0001609E" w:rsidRPr="0001609E" w:rsidRDefault="0001609E" w:rsidP="0001609E">
            <w:pPr>
              <w:spacing w:line="240" w:lineRule="auto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01609E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Årsresultat uten nettobidrag og prosjektavslutning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vAlign w:val="bottom"/>
            <w:hideMark/>
          </w:tcPr>
          <w:p w14:paraId="10438466" w14:textId="77777777" w:rsidR="0001609E" w:rsidRPr="0001609E" w:rsidRDefault="0001609E" w:rsidP="0001609E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01609E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6 002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DBDB"/>
            <w:vAlign w:val="bottom"/>
            <w:hideMark/>
          </w:tcPr>
          <w:p w14:paraId="093AEE10" w14:textId="77777777" w:rsidR="0001609E" w:rsidRPr="0001609E" w:rsidRDefault="0001609E" w:rsidP="0001609E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01609E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7 542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DBDB"/>
            <w:vAlign w:val="bottom"/>
            <w:hideMark/>
          </w:tcPr>
          <w:p w14:paraId="34CB8759" w14:textId="77777777" w:rsidR="0001609E" w:rsidRPr="0001609E" w:rsidRDefault="0001609E" w:rsidP="0001609E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01609E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-1 541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DBDB"/>
            <w:vAlign w:val="bottom"/>
            <w:hideMark/>
          </w:tcPr>
          <w:p w14:paraId="7F142942" w14:textId="77777777" w:rsidR="0001609E" w:rsidRPr="0001609E" w:rsidRDefault="0001609E" w:rsidP="0001609E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01609E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4 255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BDBDB"/>
            <w:noWrap/>
            <w:vAlign w:val="bottom"/>
            <w:hideMark/>
          </w:tcPr>
          <w:p w14:paraId="437FD791" w14:textId="77777777" w:rsidR="0001609E" w:rsidRPr="0001609E" w:rsidRDefault="0001609E" w:rsidP="0001609E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01609E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10 740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BDBDB"/>
            <w:noWrap/>
            <w:vAlign w:val="bottom"/>
            <w:hideMark/>
          </w:tcPr>
          <w:p w14:paraId="1A7DA2A1" w14:textId="77777777" w:rsidR="0001609E" w:rsidRPr="0001609E" w:rsidRDefault="0001609E" w:rsidP="0001609E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01609E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9 497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vAlign w:val="bottom"/>
            <w:hideMark/>
          </w:tcPr>
          <w:p w14:paraId="60D4C2DE" w14:textId="77777777" w:rsidR="0001609E" w:rsidRPr="0001609E" w:rsidRDefault="0001609E" w:rsidP="0001609E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01609E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-1 243</w:t>
            </w:r>
          </w:p>
        </w:tc>
      </w:tr>
      <w:tr w:rsidR="0001609E" w:rsidRPr="0001609E" w14:paraId="1A6AA0AD" w14:textId="77777777" w:rsidTr="0014782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6E64E" w14:textId="77777777" w:rsidR="0001609E" w:rsidRPr="0001609E" w:rsidRDefault="0001609E" w:rsidP="0001609E">
            <w:pPr>
              <w:spacing w:line="240" w:lineRule="auto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01609E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Nettobidrag fra prosjekter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E01FE" w14:textId="77777777" w:rsidR="0001609E" w:rsidRPr="0001609E" w:rsidRDefault="0001609E" w:rsidP="0001609E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01609E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-7 375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F6E4C" w14:textId="77777777" w:rsidR="0001609E" w:rsidRPr="0001609E" w:rsidRDefault="0001609E" w:rsidP="0001609E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01609E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-7 785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751B9" w14:textId="77777777" w:rsidR="0001609E" w:rsidRPr="0001609E" w:rsidRDefault="0001609E" w:rsidP="0001609E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01609E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409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6E034" w14:textId="77777777" w:rsidR="0001609E" w:rsidRPr="0001609E" w:rsidRDefault="0001609E" w:rsidP="0001609E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01609E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-5 344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3F4FF" w14:textId="77777777" w:rsidR="0001609E" w:rsidRPr="0001609E" w:rsidRDefault="0001609E" w:rsidP="0001609E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01609E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-10 858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AA6C4" w14:textId="77777777" w:rsidR="0001609E" w:rsidRPr="0001609E" w:rsidRDefault="0001609E" w:rsidP="0001609E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01609E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-11 231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C75A8" w14:textId="77777777" w:rsidR="0001609E" w:rsidRPr="0001609E" w:rsidRDefault="0001609E" w:rsidP="0001609E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01609E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-374</w:t>
            </w:r>
          </w:p>
        </w:tc>
      </w:tr>
      <w:tr w:rsidR="0001609E" w:rsidRPr="0001609E" w14:paraId="1A21C621" w14:textId="77777777" w:rsidTr="0014782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2BCE1" w14:textId="77777777" w:rsidR="0001609E" w:rsidRPr="0001609E" w:rsidRDefault="0001609E" w:rsidP="0001609E">
            <w:pPr>
              <w:spacing w:line="240" w:lineRule="auto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01609E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Prosjektavslutning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4C7C7" w14:textId="77777777" w:rsidR="0001609E" w:rsidRPr="0001609E" w:rsidRDefault="0001609E" w:rsidP="0001609E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01609E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0CE12" w14:textId="77777777" w:rsidR="0001609E" w:rsidRPr="0001609E" w:rsidRDefault="0001609E" w:rsidP="0001609E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01609E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E6BE4" w14:textId="77777777" w:rsidR="0001609E" w:rsidRPr="0001609E" w:rsidRDefault="0001609E" w:rsidP="0001609E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01609E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E047D" w14:textId="77777777" w:rsidR="0001609E" w:rsidRPr="0001609E" w:rsidRDefault="0001609E" w:rsidP="0001609E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01609E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EF039" w14:textId="77777777" w:rsidR="0001609E" w:rsidRPr="0001609E" w:rsidRDefault="0001609E" w:rsidP="0001609E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01609E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2991F" w14:textId="77777777" w:rsidR="0001609E" w:rsidRPr="0001609E" w:rsidRDefault="0001609E" w:rsidP="0001609E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01609E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129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8E8A5" w14:textId="77777777" w:rsidR="0001609E" w:rsidRPr="0001609E" w:rsidRDefault="0001609E" w:rsidP="0001609E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01609E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14</w:t>
            </w:r>
          </w:p>
        </w:tc>
      </w:tr>
      <w:tr w:rsidR="0001609E" w:rsidRPr="0001609E" w14:paraId="5F9B8FF0" w14:textId="77777777" w:rsidTr="0001609E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BDBDB"/>
            <w:noWrap/>
            <w:vAlign w:val="bottom"/>
            <w:hideMark/>
          </w:tcPr>
          <w:p w14:paraId="1CBA9EB5" w14:textId="77777777" w:rsidR="0001609E" w:rsidRPr="0001609E" w:rsidRDefault="0001609E" w:rsidP="0001609E">
            <w:pPr>
              <w:spacing w:line="240" w:lineRule="auto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01609E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 xml:space="preserve">Årsresultat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vAlign w:val="bottom"/>
            <w:hideMark/>
          </w:tcPr>
          <w:p w14:paraId="3E673A81" w14:textId="77777777" w:rsidR="0001609E" w:rsidRPr="0001609E" w:rsidRDefault="0001609E" w:rsidP="0001609E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01609E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-1 288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vAlign w:val="bottom"/>
            <w:hideMark/>
          </w:tcPr>
          <w:p w14:paraId="193C3BE9" w14:textId="77777777" w:rsidR="0001609E" w:rsidRPr="0001609E" w:rsidRDefault="0001609E" w:rsidP="0001609E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01609E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-165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vAlign w:val="bottom"/>
            <w:hideMark/>
          </w:tcPr>
          <w:p w14:paraId="36D31357" w14:textId="77777777" w:rsidR="0001609E" w:rsidRPr="0001609E" w:rsidRDefault="0001609E" w:rsidP="0001609E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01609E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-1 122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vAlign w:val="bottom"/>
            <w:hideMark/>
          </w:tcPr>
          <w:p w14:paraId="5A99C533" w14:textId="77777777" w:rsidR="0001609E" w:rsidRPr="0001609E" w:rsidRDefault="0001609E" w:rsidP="0001609E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01609E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-1 028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BDBDB"/>
            <w:noWrap/>
            <w:vAlign w:val="bottom"/>
            <w:hideMark/>
          </w:tcPr>
          <w:p w14:paraId="582F1223" w14:textId="77777777" w:rsidR="0001609E" w:rsidRPr="0001609E" w:rsidRDefault="0001609E" w:rsidP="0001609E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01609E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-2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BDBDB"/>
            <w:noWrap/>
            <w:vAlign w:val="bottom"/>
            <w:hideMark/>
          </w:tcPr>
          <w:p w14:paraId="20D7B60A" w14:textId="77777777" w:rsidR="0001609E" w:rsidRPr="0001609E" w:rsidRDefault="0001609E" w:rsidP="0001609E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01609E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-1 605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vAlign w:val="bottom"/>
            <w:hideMark/>
          </w:tcPr>
          <w:p w14:paraId="0E6F51A3" w14:textId="77777777" w:rsidR="0001609E" w:rsidRPr="0001609E" w:rsidRDefault="0001609E" w:rsidP="0001609E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01609E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-1 603</w:t>
            </w:r>
          </w:p>
        </w:tc>
      </w:tr>
      <w:tr w:rsidR="0001609E" w:rsidRPr="0001609E" w14:paraId="2C683264" w14:textId="77777777" w:rsidTr="0014782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6A6A6"/>
              <w:right w:val="nil"/>
            </w:tcBorders>
            <w:shd w:val="clear" w:color="auto" w:fill="auto"/>
            <w:noWrap/>
            <w:vAlign w:val="bottom"/>
            <w:hideMark/>
          </w:tcPr>
          <w:p w14:paraId="6DEDCD17" w14:textId="77777777" w:rsidR="0001609E" w:rsidRPr="0001609E" w:rsidRDefault="0001609E" w:rsidP="0001609E">
            <w:pPr>
              <w:spacing w:line="240" w:lineRule="auto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01609E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Overført fra i fjor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6A6A6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1E291" w14:textId="77777777" w:rsidR="0001609E" w:rsidRPr="0001609E" w:rsidRDefault="0001609E" w:rsidP="0001609E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01609E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-13 190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DAE37" w14:textId="77777777" w:rsidR="0001609E" w:rsidRPr="0001609E" w:rsidRDefault="0001609E" w:rsidP="0001609E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01609E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-13 190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15025" w14:textId="77777777" w:rsidR="0001609E" w:rsidRPr="0001609E" w:rsidRDefault="0001609E" w:rsidP="0001609E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01609E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C5EF4" w14:textId="77777777" w:rsidR="0001609E" w:rsidRPr="0001609E" w:rsidRDefault="0001609E" w:rsidP="0001609E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01609E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-9 389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D3835D" w14:textId="77777777" w:rsidR="0001609E" w:rsidRPr="0001609E" w:rsidRDefault="0001609E" w:rsidP="0001609E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01609E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-13 190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6386FD" w14:textId="77777777" w:rsidR="0001609E" w:rsidRPr="0001609E" w:rsidRDefault="0001609E" w:rsidP="0001609E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01609E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-13 190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E69A9" w14:textId="77777777" w:rsidR="0001609E" w:rsidRPr="0001609E" w:rsidRDefault="0001609E" w:rsidP="0001609E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01609E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0</w:t>
            </w:r>
          </w:p>
        </w:tc>
      </w:tr>
      <w:tr w:rsidR="0001609E" w:rsidRPr="0001609E" w14:paraId="579285CB" w14:textId="77777777" w:rsidTr="0001609E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ACB9CA"/>
            <w:noWrap/>
            <w:vAlign w:val="bottom"/>
            <w:hideMark/>
          </w:tcPr>
          <w:p w14:paraId="3461F06F" w14:textId="77777777" w:rsidR="0001609E" w:rsidRPr="0001609E" w:rsidRDefault="0001609E" w:rsidP="0001609E">
            <w:pPr>
              <w:spacing w:line="240" w:lineRule="auto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01609E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Akkumulert resultat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CB9CA"/>
            <w:noWrap/>
            <w:vAlign w:val="bottom"/>
            <w:hideMark/>
          </w:tcPr>
          <w:p w14:paraId="2C519E74" w14:textId="77777777" w:rsidR="0001609E" w:rsidRPr="0001609E" w:rsidRDefault="0001609E" w:rsidP="0001609E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01609E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-14 478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B9CA"/>
            <w:noWrap/>
            <w:vAlign w:val="bottom"/>
            <w:hideMark/>
          </w:tcPr>
          <w:p w14:paraId="52389098" w14:textId="77777777" w:rsidR="0001609E" w:rsidRPr="0001609E" w:rsidRDefault="0001609E" w:rsidP="0001609E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01609E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-13 355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B9CA"/>
            <w:noWrap/>
            <w:vAlign w:val="bottom"/>
            <w:hideMark/>
          </w:tcPr>
          <w:p w14:paraId="5F1009DC" w14:textId="77777777" w:rsidR="0001609E" w:rsidRPr="0001609E" w:rsidRDefault="0001609E" w:rsidP="0001609E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01609E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-1 122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B9CA"/>
            <w:noWrap/>
            <w:vAlign w:val="bottom"/>
            <w:hideMark/>
          </w:tcPr>
          <w:p w14:paraId="05571351" w14:textId="77777777" w:rsidR="0001609E" w:rsidRPr="0001609E" w:rsidRDefault="0001609E" w:rsidP="0001609E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01609E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-10 418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CB9CA"/>
            <w:noWrap/>
            <w:vAlign w:val="bottom"/>
            <w:hideMark/>
          </w:tcPr>
          <w:p w14:paraId="788CCE75" w14:textId="77777777" w:rsidR="0001609E" w:rsidRPr="0001609E" w:rsidRDefault="0001609E" w:rsidP="0001609E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01609E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-13 193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CB9CA"/>
            <w:noWrap/>
            <w:vAlign w:val="bottom"/>
            <w:hideMark/>
          </w:tcPr>
          <w:p w14:paraId="4CD95C02" w14:textId="77777777" w:rsidR="0001609E" w:rsidRPr="0001609E" w:rsidRDefault="0001609E" w:rsidP="0001609E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01609E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-14 796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CB9CA"/>
            <w:noWrap/>
            <w:vAlign w:val="bottom"/>
            <w:hideMark/>
          </w:tcPr>
          <w:p w14:paraId="49AB9C28" w14:textId="77777777" w:rsidR="0001609E" w:rsidRPr="0001609E" w:rsidRDefault="0001609E" w:rsidP="0001609E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01609E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-1 603</w:t>
            </w:r>
          </w:p>
        </w:tc>
      </w:tr>
    </w:tbl>
    <w:p w14:paraId="509CF642" w14:textId="77777777" w:rsidR="003F4627" w:rsidRPr="00C32262" w:rsidRDefault="003F4627" w:rsidP="00C32262">
      <w:pPr>
        <w:rPr>
          <w:sz w:val="20"/>
          <w:szCs w:val="20"/>
        </w:rPr>
      </w:pPr>
    </w:p>
    <w:p w14:paraId="75F09543" w14:textId="053BA2D4" w:rsidR="00300950" w:rsidRPr="0008040D" w:rsidRDefault="00E82289" w:rsidP="00147829">
      <w:pPr>
        <w:rPr>
          <w:rFonts w:ascii="Times New Roman" w:hAnsi="Times New Roman"/>
          <w:sz w:val="24"/>
        </w:rPr>
      </w:pPr>
      <w:r>
        <w:t xml:space="preserve">Den basisfinansierte virksomheten har utviklet seg omtrent som forventet. Avviket for andre UiO-inntekter og personal er kommentert over.  </w:t>
      </w:r>
      <w:r w:rsidR="00E52E2F">
        <w:t xml:space="preserve">Driftsmidler er spesifisert i tabell 3. </w:t>
      </w:r>
      <w:r>
        <w:t xml:space="preserve">Det er grunn til å merke seg at </w:t>
      </w:r>
      <w:r w:rsidRPr="00147829">
        <w:rPr>
          <w:i/>
        </w:rPr>
        <w:t>nettobidrag fra prosjekter</w:t>
      </w:r>
      <w:r>
        <w:t xml:space="preserve"> nærmer seg </w:t>
      </w:r>
      <w:r w:rsidRPr="00147829">
        <w:rPr>
          <w:i/>
        </w:rPr>
        <w:t>inntekter fra basisbevilgning</w:t>
      </w:r>
      <w:r w:rsidR="00E52E2F">
        <w:t>. Prognosen for nettobidraget for 2019 er økt til hele NOK 11 231 000. Vi skal starte opp tre nye prosjekter i løpet av de neste månedene. Disse er ikke inkludert i prognosen. Tabell 5 viser hvordan nettobidraget fordeler seg på ulike prosjekt så langt i år.</w:t>
      </w:r>
    </w:p>
    <w:p w14:paraId="2D350106" w14:textId="77777777" w:rsidR="00CD3574" w:rsidRDefault="00CD3574" w:rsidP="00BE61BA">
      <w:pPr>
        <w:spacing w:line="240" w:lineRule="auto"/>
        <w:rPr>
          <w:sz w:val="20"/>
        </w:rPr>
      </w:pPr>
    </w:p>
    <w:p w14:paraId="4FA58976" w14:textId="77777777" w:rsidR="00E52E2F" w:rsidRDefault="00E52E2F">
      <w:pPr>
        <w:rPr>
          <w:sz w:val="20"/>
        </w:rPr>
      </w:pPr>
      <w:r>
        <w:rPr>
          <w:sz w:val="20"/>
        </w:rPr>
        <w:br w:type="page"/>
      </w:r>
    </w:p>
    <w:p w14:paraId="1974CC91" w14:textId="03438081" w:rsidR="0068621C" w:rsidRPr="00C32262" w:rsidRDefault="00120FAC" w:rsidP="00BE61BA">
      <w:pPr>
        <w:spacing w:line="240" w:lineRule="auto"/>
        <w:rPr>
          <w:sz w:val="20"/>
        </w:rPr>
      </w:pPr>
      <w:r w:rsidRPr="00C32262">
        <w:rPr>
          <w:sz w:val="20"/>
        </w:rPr>
        <w:lastRenderedPageBreak/>
        <w:t>Tabell 3</w:t>
      </w:r>
      <w:r w:rsidR="00F949DA" w:rsidRPr="00C32262">
        <w:rPr>
          <w:sz w:val="20"/>
        </w:rPr>
        <w:t>: Kategorisering av timelønn, drift og investeringer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02"/>
        <w:gridCol w:w="1894"/>
        <w:gridCol w:w="1489"/>
        <w:gridCol w:w="1894"/>
      </w:tblGrid>
      <w:tr w:rsidR="003F4627" w:rsidRPr="003F4627" w14:paraId="2C463FC7" w14:textId="77777777" w:rsidTr="00147829">
        <w:trPr>
          <w:trHeight w:val="315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3A98B35" w14:textId="77777777" w:rsidR="003F4627" w:rsidRPr="003F4627" w:rsidRDefault="003F4627" w:rsidP="003F4627">
            <w:pPr>
              <w:spacing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b-NO"/>
              </w:rPr>
            </w:pPr>
            <w:r w:rsidRPr="003F4627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b-NO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4A4E7075" w14:textId="77777777" w:rsidR="003F4627" w:rsidRPr="003F4627" w:rsidRDefault="003F4627" w:rsidP="003F4627">
            <w:pPr>
              <w:spacing w:line="240" w:lineRule="auto"/>
              <w:rPr>
                <w:rFonts w:eastAsia="Times New Roman" w:cs="Calibri"/>
                <w:b/>
                <w:bCs/>
                <w:color w:val="000000"/>
                <w:lang w:eastAsia="nb-NO"/>
              </w:rPr>
            </w:pPr>
            <w:r w:rsidRPr="003F4627">
              <w:rPr>
                <w:rFonts w:eastAsia="Times New Roman" w:cs="Calibri"/>
                <w:b/>
                <w:bCs/>
                <w:color w:val="000000"/>
                <w:lang w:eastAsia="nb-NO"/>
              </w:rPr>
              <w:t xml:space="preserve">Regnskap </w:t>
            </w:r>
            <w:proofErr w:type="spellStart"/>
            <w:r w:rsidRPr="003F4627">
              <w:rPr>
                <w:rFonts w:eastAsia="Times New Roman" w:cs="Calibri"/>
                <w:b/>
                <w:bCs/>
                <w:color w:val="000000"/>
                <w:lang w:eastAsia="nb-NO"/>
              </w:rPr>
              <w:t>aug</w:t>
            </w:r>
            <w:proofErr w:type="spellEnd"/>
            <w:r w:rsidRPr="003F4627">
              <w:rPr>
                <w:rFonts w:eastAsia="Times New Roman" w:cs="Calibri"/>
                <w:b/>
                <w:bCs/>
                <w:color w:val="000000"/>
                <w:lang w:eastAsia="nb-NO"/>
              </w:rPr>
              <w:t xml:space="preserve"> 2019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3D0A40" w14:textId="77777777" w:rsidR="003F4627" w:rsidRPr="003F4627" w:rsidRDefault="003F4627" w:rsidP="003F4627">
            <w:pPr>
              <w:spacing w:line="240" w:lineRule="auto"/>
              <w:rPr>
                <w:rFonts w:eastAsia="Times New Roman" w:cs="Calibri"/>
                <w:b/>
                <w:bCs/>
                <w:color w:val="000000"/>
                <w:lang w:eastAsia="nb-NO"/>
              </w:rPr>
            </w:pPr>
            <w:r w:rsidRPr="003F4627">
              <w:rPr>
                <w:rFonts w:eastAsia="Times New Roman" w:cs="Calibri"/>
                <w:b/>
                <w:bCs/>
                <w:color w:val="000000"/>
                <w:lang w:eastAsia="nb-NO"/>
              </w:rPr>
              <w:t>Prognose 2019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80808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BF199C" w14:textId="77777777" w:rsidR="003F4627" w:rsidRPr="003F4627" w:rsidRDefault="003F4627" w:rsidP="003F4627">
            <w:pPr>
              <w:spacing w:line="240" w:lineRule="auto"/>
              <w:rPr>
                <w:rFonts w:eastAsia="Times New Roman" w:cs="Calibri"/>
                <w:b/>
                <w:bCs/>
                <w:color w:val="000000"/>
                <w:lang w:eastAsia="nb-NO"/>
              </w:rPr>
            </w:pPr>
            <w:r w:rsidRPr="003F4627">
              <w:rPr>
                <w:rFonts w:eastAsia="Times New Roman" w:cs="Calibri"/>
                <w:b/>
                <w:bCs/>
                <w:color w:val="000000"/>
                <w:lang w:eastAsia="nb-NO"/>
              </w:rPr>
              <w:t xml:space="preserve">Regnskap </w:t>
            </w:r>
            <w:proofErr w:type="spellStart"/>
            <w:r w:rsidRPr="003F4627">
              <w:rPr>
                <w:rFonts w:eastAsia="Times New Roman" w:cs="Calibri"/>
                <w:b/>
                <w:bCs/>
                <w:color w:val="000000"/>
                <w:lang w:eastAsia="nb-NO"/>
              </w:rPr>
              <w:t>aug</w:t>
            </w:r>
            <w:proofErr w:type="spellEnd"/>
            <w:r w:rsidRPr="003F4627">
              <w:rPr>
                <w:rFonts w:eastAsia="Times New Roman" w:cs="Calibri"/>
                <w:b/>
                <w:bCs/>
                <w:color w:val="000000"/>
                <w:lang w:eastAsia="nb-NO"/>
              </w:rPr>
              <w:t xml:space="preserve"> 2018</w:t>
            </w:r>
          </w:p>
        </w:tc>
      </w:tr>
      <w:tr w:rsidR="003F4627" w:rsidRPr="003F4627" w14:paraId="6704A2AB" w14:textId="77777777" w:rsidTr="00147829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DCE6F1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09816C" w14:textId="77777777" w:rsidR="003F4627" w:rsidRPr="003F4627" w:rsidRDefault="003F4627" w:rsidP="003F4627">
            <w:pPr>
              <w:spacing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  <w:lang w:eastAsia="nb-NO"/>
              </w:rPr>
            </w:pPr>
            <w:r w:rsidRPr="003F4627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  <w:lang w:eastAsia="nb-NO"/>
              </w:rPr>
              <w:t>Personlige forskningsmidler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B6D4B0" w14:textId="77777777" w:rsidR="003F4627" w:rsidRPr="003F4627" w:rsidRDefault="003F4627" w:rsidP="003F4627">
            <w:pPr>
              <w:spacing w:line="240" w:lineRule="auto"/>
              <w:jc w:val="right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  <w:lang w:eastAsia="nb-NO"/>
              </w:rPr>
            </w:pPr>
            <w:r w:rsidRPr="003F4627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  <w:lang w:eastAsia="nb-N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0A5695" w14:textId="77777777" w:rsidR="003F4627" w:rsidRPr="003F4627" w:rsidRDefault="003F4627" w:rsidP="003F4627">
            <w:pPr>
              <w:spacing w:line="240" w:lineRule="auto"/>
              <w:jc w:val="right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  <w:lang w:eastAsia="nb-NO"/>
              </w:rPr>
            </w:pPr>
            <w:r w:rsidRPr="003F4627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  <w:lang w:eastAsia="nb-N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A8424F" w14:textId="77777777" w:rsidR="003F4627" w:rsidRPr="003F4627" w:rsidRDefault="003F4627" w:rsidP="003F4627">
            <w:pPr>
              <w:spacing w:line="240" w:lineRule="auto"/>
              <w:jc w:val="right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  <w:lang w:eastAsia="nb-NO"/>
              </w:rPr>
            </w:pPr>
            <w:r w:rsidRPr="003F4627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  <w:lang w:eastAsia="nb-NO"/>
              </w:rPr>
              <w:t> </w:t>
            </w:r>
          </w:p>
        </w:tc>
      </w:tr>
      <w:tr w:rsidR="003F4627" w:rsidRPr="003F4627" w14:paraId="6BC5BD95" w14:textId="77777777" w:rsidTr="00147829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DCE6F1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E16F62" w14:textId="77777777" w:rsidR="003F4627" w:rsidRPr="003F4627" w:rsidRDefault="003F4627" w:rsidP="003F4627">
            <w:pPr>
              <w:spacing w:line="240" w:lineRule="auto"/>
              <w:ind w:firstLineChars="100" w:firstLine="180"/>
              <w:rPr>
                <w:rFonts w:ascii="Calibri Light" w:eastAsia="Times New Roman" w:hAnsi="Calibri Light" w:cs="Calibri Light"/>
                <w:color w:val="4F81BD"/>
                <w:sz w:val="18"/>
                <w:szCs w:val="18"/>
                <w:lang w:eastAsia="nb-NO"/>
              </w:rPr>
            </w:pPr>
            <w:r w:rsidRPr="003F4627">
              <w:rPr>
                <w:rFonts w:ascii="Calibri Light" w:eastAsia="Times New Roman" w:hAnsi="Calibri Light" w:cs="Calibri Light"/>
                <w:color w:val="4F81BD"/>
                <w:sz w:val="18"/>
                <w:szCs w:val="18"/>
                <w:lang w:eastAsia="nb-NO"/>
              </w:rPr>
              <w:t>Driftsmidler postdoktorer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7AE6B4" w14:textId="77777777" w:rsidR="003F4627" w:rsidRPr="003F4627" w:rsidRDefault="003F4627" w:rsidP="003F4627">
            <w:pPr>
              <w:spacing w:line="240" w:lineRule="auto"/>
              <w:jc w:val="right"/>
              <w:rPr>
                <w:rFonts w:ascii="Calibri Light" w:eastAsia="Times New Roman" w:hAnsi="Calibri Light" w:cs="Calibri Light"/>
                <w:color w:val="4F81BD"/>
                <w:sz w:val="18"/>
                <w:szCs w:val="18"/>
                <w:lang w:eastAsia="nb-NO"/>
              </w:rPr>
            </w:pPr>
            <w:r w:rsidRPr="003F4627">
              <w:rPr>
                <w:rFonts w:ascii="Calibri Light" w:eastAsia="Times New Roman" w:hAnsi="Calibri Light" w:cs="Calibri Light"/>
                <w:color w:val="4F81BD"/>
                <w:sz w:val="18"/>
                <w:szCs w:val="18"/>
                <w:lang w:eastAsia="nb-NO"/>
              </w:rPr>
              <w:t>35 231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F17B02" w14:textId="77777777" w:rsidR="003F4627" w:rsidRPr="003F4627" w:rsidRDefault="003F4627" w:rsidP="003F4627">
            <w:pPr>
              <w:spacing w:line="240" w:lineRule="auto"/>
              <w:jc w:val="right"/>
              <w:rPr>
                <w:rFonts w:ascii="Calibri Light" w:eastAsia="Times New Roman" w:hAnsi="Calibri Light" w:cs="Calibri Light"/>
                <w:color w:val="4F81BD"/>
                <w:sz w:val="18"/>
                <w:szCs w:val="18"/>
                <w:lang w:eastAsia="nb-NO"/>
              </w:rPr>
            </w:pPr>
            <w:r w:rsidRPr="003F4627">
              <w:rPr>
                <w:rFonts w:ascii="Calibri Light" w:eastAsia="Times New Roman" w:hAnsi="Calibri Light" w:cs="Calibri Light"/>
                <w:color w:val="4F81BD"/>
                <w:sz w:val="18"/>
                <w:szCs w:val="18"/>
                <w:lang w:eastAsia="nb-NO"/>
              </w:rPr>
              <w:t>20 000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08B99D" w14:textId="77777777" w:rsidR="003F4627" w:rsidRPr="003F4627" w:rsidRDefault="003F4627" w:rsidP="003F4627">
            <w:pPr>
              <w:spacing w:line="240" w:lineRule="auto"/>
              <w:jc w:val="right"/>
              <w:rPr>
                <w:rFonts w:ascii="Calibri Light" w:eastAsia="Times New Roman" w:hAnsi="Calibri Light" w:cs="Calibri Light"/>
                <w:color w:val="4F81BD"/>
                <w:sz w:val="18"/>
                <w:szCs w:val="18"/>
                <w:lang w:eastAsia="nb-NO"/>
              </w:rPr>
            </w:pPr>
            <w:r w:rsidRPr="003F4627">
              <w:rPr>
                <w:rFonts w:ascii="Calibri Light" w:eastAsia="Times New Roman" w:hAnsi="Calibri Light" w:cs="Calibri Light"/>
                <w:color w:val="4F81BD"/>
                <w:sz w:val="18"/>
                <w:szCs w:val="18"/>
                <w:lang w:eastAsia="nb-NO"/>
              </w:rPr>
              <w:t>67 129</w:t>
            </w:r>
          </w:p>
        </w:tc>
      </w:tr>
      <w:tr w:rsidR="003F4627" w:rsidRPr="003F4627" w14:paraId="5F4EB9CB" w14:textId="77777777" w:rsidTr="00147829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DCE6F1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06FF82" w14:textId="77777777" w:rsidR="003F4627" w:rsidRPr="003F4627" w:rsidRDefault="003F4627" w:rsidP="003F4627">
            <w:pPr>
              <w:spacing w:line="240" w:lineRule="auto"/>
              <w:ind w:firstLineChars="100" w:firstLine="180"/>
              <w:rPr>
                <w:rFonts w:ascii="Calibri Light" w:eastAsia="Times New Roman" w:hAnsi="Calibri Light" w:cs="Calibri Light"/>
                <w:color w:val="4F81BD"/>
                <w:sz w:val="18"/>
                <w:szCs w:val="18"/>
                <w:lang w:eastAsia="nb-NO"/>
              </w:rPr>
            </w:pPr>
            <w:r w:rsidRPr="003F4627">
              <w:rPr>
                <w:rFonts w:ascii="Calibri Light" w:eastAsia="Times New Roman" w:hAnsi="Calibri Light" w:cs="Calibri Light"/>
                <w:color w:val="4F81BD"/>
                <w:sz w:val="18"/>
                <w:szCs w:val="18"/>
                <w:lang w:eastAsia="nb-NO"/>
              </w:rPr>
              <w:t>Driftsmidler stipendiat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84D3CD" w14:textId="77777777" w:rsidR="003F4627" w:rsidRPr="003F4627" w:rsidRDefault="003F4627" w:rsidP="003F4627">
            <w:pPr>
              <w:spacing w:line="240" w:lineRule="auto"/>
              <w:jc w:val="right"/>
              <w:rPr>
                <w:rFonts w:ascii="Calibri Light" w:eastAsia="Times New Roman" w:hAnsi="Calibri Light" w:cs="Calibri Light"/>
                <w:color w:val="4F81BD"/>
                <w:sz w:val="18"/>
                <w:szCs w:val="18"/>
                <w:lang w:eastAsia="nb-NO"/>
              </w:rPr>
            </w:pPr>
            <w:r w:rsidRPr="003F4627">
              <w:rPr>
                <w:rFonts w:ascii="Calibri Light" w:eastAsia="Times New Roman" w:hAnsi="Calibri Light" w:cs="Calibri Light"/>
                <w:color w:val="4F81BD"/>
                <w:sz w:val="18"/>
                <w:szCs w:val="18"/>
                <w:lang w:eastAsia="nb-NO"/>
              </w:rPr>
              <w:t>109 683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BE3471" w14:textId="77777777" w:rsidR="003F4627" w:rsidRPr="003F4627" w:rsidRDefault="003F4627" w:rsidP="003F4627">
            <w:pPr>
              <w:spacing w:line="240" w:lineRule="auto"/>
              <w:jc w:val="right"/>
              <w:rPr>
                <w:rFonts w:ascii="Calibri Light" w:eastAsia="Times New Roman" w:hAnsi="Calibri Light" w:cs="Calibri Light"/>
                <w:color w:val="4F81BD"/>
                <w:sz w:val="18"/>
                <w:szCs w:val="18"/>
                <w:lang w:eastAsia="nb-NO"/>
              </w:rPr>
            </w:pPr>
            <w:r w:rsidRPr="003F4627">
              <w:rPr>
                <w:rFonts w:ascii="Calibri Light" w:eastAsia="Times New Roman" w:hAnsi="Calibri Light" w:cs="Calibri Light"/>
                <w:color w:val="4F81BD"/>
                <w:sz w:val="18"/>
                <w:szCs w:val="18"/>
                <w:lang w:eastAsia="nb-NO"/>
              </w:rPr>
              <w:t>120 000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EEAC25" w14:textId="77777777" w:rsidR="003F4627" w:rsidRPr="003F4627" w:rsidRDefault="003F4627" w:rsidP="003F4627">
            <w:pPr>
              <w:spacing w:line="240" w:lineRule="auto"/>
              <w:jc w:val="right"/>
              <w:rPr>
                <w:rFonts w:ascii="Calibri Light" w:eastAsia="Times New Roman" w:hAnsi="Calibri Light" w:cs="Calibri Light"/>
                <w:color w:val="4F81BD"/>
                <w:sz w:val="18"/>
                <w:szCs w:val="18"/>
                <w:lang w:eastAsia="nb-NO"/>
              </w:rPr>
            </w:pPr>
            <w:r w:rsidRPr="003F4627">
              <w:rPr>
                <w:rFonts w:ascii="Calibri Light" w:eastAsia="Times New Roman" w:hAnsi="Calibri Light" w:cs="Calibri Light"/>
                <w:color w:val="4F81BD"/>
                <w:sz w:val="18"/>
                <w:szCs w:val="18"/>
                <w:lang w:eastAsia="nb-NO"/>
              </w:rPr>
              <w:t>39 502</w:t>
            </w:r>
          </w:p>
        </w:tc>
      </w:tr>
      <w:tr w:rsidR="003F4627" w:rsidRPr="003F4627" w14:paraId="5BDB97FD" w14:textId="77777777" w:rsidTr="00147829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DCE6F1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3A7CFB" w14:textId="77777777" w:rsidR="003F4627" w:rsidRPr="003F4627" w:rsidRDefault="003F4627" w:rsidP="003F4627">
            <w:pPr>
              <w:spacing w:line="240" w:lineRule="auto"/>
              <w:ind w:firstLineChars="100" w:firstLine="180"/>
              <w:rPr>
                <w:rFonts w:ascii="Calibri Light" w:eastAsia="Times New Roman" w:hAnsi="Calibri Light" w:cs="Calibri Light"/>
                <w:color w:val="4F81BD"/>
                <w:sz w:val="18"/>
                <w:szCs w:val="18"/>
                <w:lang w:eastAsia="nb-NO"/>
              </w:rPr>
            </w:pPr>
            <w:r w:rsidRPr="003F4627">
              <w:rPr>
                <w:rFonts w:ascii="Calibri Light" w:eastAsia="Times New Roman" w:hAnsi="Calibri Light" w:cs="Calibri Light"/>
                <w:color w:val="4F81BD"/>
                <w:sz w:val="18"/>
                <w:szCs w:val="18"/>
                <w:lang w:eastAsia="nb-NO"/>
              </w:rPr>
              <w:t xml:space="preserve">Driftsmidler </w:t>
            </w:r>
            <w:proofErr w:type="spellStart"/>
            <w:r w:rsidRPr="003F4627">
              <w:rPr>
                <w:rFonts w:ascii="Calibri Light" w:eastAsia="Times New Roman" w:hAnsi="Calibri Light" w:cs="Calibri Light"/>
                <w:color w:val="4F81BD"/>
                <w:sz w:val="18"/>
                <w:szCs w:val="18"/>
                <w:lang w:eastAsia="nb-NO"/>
              </w:rPr>
              <w:t>vitenskaplige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D9A57D" w14:textId="77777777" w:rsidR="003F4627" w:rsidRPr="003F4627" w:rsidRDefault="003F4627" w:rsidP="003F4627">
            <w:pPr>
              <w:spacing w:line="240" w:lineRule="auto"/>
              <w:jc w:val="right"/>
              <w:rPr>
                <w:rFonts w:ascii="Calibri Light" w:eastAsia="Times New Roman" w:hAnsi="Calibri Light" w:cs="Calibri Light"/>
                <w:color w:val="4F81BD"/>
                <w:sz w:val="18"/>
                <w:szCs w:val="18"/>
                <w:lang w:eastAsia="nb-NO"/>
              </w:rPr>
            </w:pPr>
            <w:r w:rsidRPr="003F4627">
              <w:rPr>
                <w:rFonts w:ascii="Calibri Light" w:eastAsia="Times New Roman" w:hAnsi="Calibri Light" w:cs="Calibri Light"/>
                <w:color w:val="4F81BD"/>
                <w:sz w:val="18"/>
                <w:szCs w:val="18"/>
                <w:lang w:eastAsia="nb-NO"/>
              </w:rPr>
              <w:t>-12 762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AE935D" w14:textId="77777777" w:rsidR="003F4627" w:rsidRPr="003F4627" w:rsidRDefault="003F4627" w:rsidP="003F4627">
            <w:pPr>
              <w:spacing w:line="240" w:lineRule="auto"/>
              <w:jc w:val="right"/>
              <w:rPr>
                <w:rFonts w:ascii="Calibri Light" w:eastAsia="Times New Roman" w:hAnsi="Calibri Light" w:cs="Calibri Light"/>
                <w:color w:val="4F81BD"/>
                <w:sz w:val="18"/>
                <w:szCs w:val="18"/>
                <w:lang w:eastAsia="nb-NO"/>
              </w:rPr>
            </w:pPr>
            <w:r w:rsidRPr="003F4627">
              <w:rPr>
                <w:rFonts w:ascii="Calibri Light" w:eastAsia="Times New Roman" w:hAnsi="Calibri Light" w:cs="Calibri Light"/>
                <w:color w:val="4F81BD"/>
                <w:sz w:val="18"/>
                <w:szCs w:val="18"/>
                <w:lang w:eastAsia="nb-NO"/>
              </w:rPr>
              <w:t>237 500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582049" w14:textId="77777777" w:rsidR="003F4627" w:rsidRPr="003F4627" w:rsidRDefault="003F4627" w:rsidP="003F4627">
            <w:pPr>
              <w:spacing w:line="240" w:lineRule="auto"/>
              <w:jc w:val="right"/>
              <w:rPr>
                <w:rFonts w:ascii="Calibri Light" w:eastAsia="Times New Roman" w:hAnsi="Calibri Light" w:cs="Calibri Light"/>
                <w:color w:val="4F81BD"/>
                <w:sz w:val="18"/>
                <w:szCs w:val="18"/>
                <w:lang w:eastAsia="nb-NO"/>
              </w:rPr>
            </w:pPr>
            <w:r w:rsidRPr="003F4627">
              <w:rPr>
                <w:rFonts w:ascii="Calibri Light" w:eastAsia="Times New Roman" w:hAnsi="Calibri Light" w:cs="Calibri Light"/>
                <w:color w:val="4F81BD"/>
                <w:sz w:val="18"/>
                <w:szCs w:val="18"/>
                <w:lang w:eastAsia="nb-NO"/>
              </w:rPr>
              <w:t>95 055</w:t>
            </w:r>
          </w:p>
        </w:tc>
      </w:tr>
      <w:tr w:rsidR="003F4627" w:rsidRPr="003F4627" w14:paraId="6B690611" w14:textId="77777777" w:rsidTr="00147829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DCE6F1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62AE56" w14:textId="77777777" w:rsidR="003F4627" w:rsidRPr="003F4627" w:rsidRDefault="003F4627" w:rsidP="003F4627">
            <w:pPr>
              <w:spacing w:line="240" w:lineRule="auto"/>
              <w:ind w:firstLineChars="100" w:firstLine="180"/>
              <w:rPr>
                <w:rFonts w:ascii="Calibri Light" w:eastAsia="Times New Roman" w:hAnsi="Calibri Light" w:cs="Calibri Light"/>
                <w:color w:val="4F81BD"/>
                <w:sz w:val="18"/>
                <w:szCs w:val="18"/>
                <w:lang w:eastAsia="nb-NO"/>
              </w:rPr>
            </w:pPr>
            <w:proofErr w:type="spellStart"/>
            <w:r w:rsidRPr="003F4627">
              <w:rPr>
                <w:rFonts w:ascii="Calibri Light" w:eastAsia="Times New Roman" w:hAnsi="Calibri Light" w:cs="Calibri Light"/>
                <w:color w:val="4F81BD"/>
                <w:sz w:val="18"/>
                <w:szCs w:val="18"/>
                <w:lang w:eastAsia="nb-NO"/>
              </w:rPr>
              <w:t>Småforsk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C6E285" w14:textId="77777777" w:rsidR="003F4627" w:rsidRPr="003F4627" w:rsidRDefault="003F4627" w:rsidP="003F4627">
            <w:pPr>
              <w:spacing w:line="240" w:lineRule="auto"/>
              <w:rPr>
                <w:rFonts w:ascii="Calibri Light" w:eastAsia="Times New Roman" w:hAnsi="Calibri Light" w:cs="Calibri Light"/>
                <w:color w:val="4F81BD"/>
                <w:sz w:val="18"/>
                <w:szCs w:val="18"/>
                <w:lang w:eastAsia="nb-NO"/>
              </w:rPr>
            </w:pPr>
            <w:r w:rsidRPr="003F4627">
              <w:rPr>
                <w:rFonts w:ascii="Calibri Light" w:eastAsia="Times New Roman" w:hAnsi="Calibri Light" w:cs="Calibri Light"/>
                <w:color w:val="4F81BD"/>
                <w:sz w:val="18"/>
                <w:szCs w:val="18"/>
                <w:lang w:eastAsia="nb-N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ECFAE1" w14:textId="77777777" w:rsidR="003F4627" w:rsidRPr="003F4627" w:rsidRDefault="003F4627" w:rsidP="003F4627">
            <w:pPr>
              <w:spacing w:line="240" w:lineRule="auto"/>
              <w:rPr>
                <w:rFonts w:ascii="Calibri Light" w:eastAsia="Times New Roman" w:hAnsi="Calibri Light" w:cs="Calibri Light"/>
                <w:color w:val="4F81BD"/>
                <w:sz w:val="18"/>
                <w:szCs w:val="18"/>
                <w:lang w:eastAsia="nb-NO"/>
              </w:rPr>
            </w:pPr>
            <w:r w:rsidRPr="003F4627">
              <w:rPr>
                <w:rFonts w:ascii="Calibri Light" w:eastAsia="Times New Roman" w:hAnsi="Calibri Light" w:cs="Calibri Light"/>
                <w:color w:val="4F81BD"/>
                <w:sz w:val="18"/>
                <w:szCs w:val="18"/>
                <w:lang w:eastAsia="nb-N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617F9A" w14:textId="77777777" w:rsidR="003F4627" w:rsidRPr="003F4627" w:rsidRDefault="003F4627" w:rsidP="003F4627">
            <w:pPr>
              <w:spacing w:line="240" w:lineRule="auto"/>
              <w:jc w:val="right"/>
              <w:rPr>
                <w:rFonts w:ascii="Calibri Light" w:eastAsia="Times New Roman" w:hAnsi="Calibri Light" w:cs="Calibri Light"/>
                <w:color w:val="4F81BD"/>
                <w:sz w:val="18"/>
                <w:szCs w:val="18"/>
                <w:lang w:eastAsia="nb-NO"/>
              </w:rPr>
            </w:pPr>
            <w:r w:rsidRPr="003F4627">
              <w:rPr>
                <w:rFonts w:ascii="Calibri Light" w:eastAsia="Times New Roman" w:hAnsi="Calibri Light" w:cs="Calibri Light"/>
                <w:color w:val="4F81BD"/>
                <w:sz w:val="18"/>
                <w:szCs w:val="18"/>
                <w:lang w:eastAsia="nb-NO"/>
              </w:rPr>
              <w:t>15 032</w:t>
            </w:r>
          </w:p>
        </w:tc>
      </w:tr>
      <w:tr w:rsidR="003F4627" w:rsidRPr="003F4627" w14:paraId="79BF0BBD" w14:textId="77777777" w:rsidTr="00147829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DCE6F1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1AB330" w14:textId="77777777" w:rsidR="003F4627" w:rsidRPr="003F4627" w:rsidRDefault="003F4627" w:rsidP="003F4627">
            <w:pPr>
              <w:spacing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  <w:lang w:eastAsia="nb-NO"/>
              </w:rPr>
            </w:pPr>
            <w:r w:rsidRPr="003F4627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  <w:lang w:eastAsia="nb-NO"/>
              </w:rPr>
              <w:t>Sum personlige forskningsmidler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58F967" w14:textId="77777777" w:rsidR="003F4627" w:rsidRPr="003F4627" w:rsidRDefault="003F4627" w:rsidP="003F4627">
            <w:pPr>
              <w:spacing w:line="240" w:lineRule="auto"/>
              <w:jc w:val="right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  <w:lang w:eastAsia="nb-NO"/>
              </w:rPr>
            </w:pPr>
            <w:r w:rsidRPr="003F4627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  <w:lang w:eastAsia="nb-NO"/>
              </w:rPr>
              <w:t>132 152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64AA66" w14:textId="77777777" w:rsidR="003F4627" w:rsidRPr="003F4627" w:rsidRDefault="003F4627" w:rsidP="003F4627">
            <w:pPr>
              <w:spacing w:line="240" w:lineRule="auto"/>
              <w:jc w:val="right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  <w:lang w:eastAsia="nb-NO"/>
              </w:rPr>
            </w:pPr>
            <w:r w:rsidRPr="003F4627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  <w:lang w:eastAsia="nb-NO"/>
              </w:rPr>
              <w:t>377 500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E9FDEC" w14:textId="77777777" w:rsidR="003F4627" w:rsidRPr="003F4627" w:rsidRDefault="003F4627" w:rsidP="003F4627">
            <w:pPr>
              <w:spacing w:line="240" w:lineRule="auto"/>
              <w:jc w:val="right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  <w:lang w:eastAsia="nb-NO"/>
              </w:rPr>
            </w:pPr>
            <w:r w:rsidRPr="003F4627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  <w:lang w:eastAsia="nb-NO"/>
              </w:rPr>
              <w:t>216 718</w:t>
            </w:r>
          </w:p>
        </w:tc>
      </w:tr>
      <w:tr w:rsidR="003F4627" w:rsidRPr="003F4627" w14:paraId="471C28D8" w14:textId="77777777" w:rsidTr="00147829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DCE6F1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325D07" w14:textId="77777777" w:rsidR="003F4627" w:rsidRPr="003F4627" w:rsidRDefault="003F4627" w:rsidP="003F4627">
            <w:pPr>
              <w:spacing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  <w:lang w:eastAsia="nb-NO"/>
              </w:rPr>
            </w:pPr>
            <w:r w:rsidRPr="003F4627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  <w:lang w:eastAsia="nb-NO"/>
              </w:rPr>
              <w:t>Andre driftstiltak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27A9AF" w14:textId="77777777" w:rsidR="003F4627" w:rsidRPr="003F4627" w:rsidRDefault="003F4627" w:rsidP="003F4627">
            <w:pPr>
              <w:spacing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  <w:lang w:eastAsia="nb-NO"/>
              </w:rPr>
            </w:pPr>
            <w:r w:rsidRPr="003F4627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  <w:lang w:eastAsia="nb-N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A59E1A" w14:textId="77777777" w:rsidR="003F4627" w:rsidRPr="003F4627" w:rsidRDefault="003F4627" w:rsidP="003F4627">
            <w:pPr>
              <w:spacing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  <w:lang w:eastAsia="nb-NO"/>
              </w:rPr>
            </w:pPr>
            <w:r w:rsidRPr="003F4627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  <w:lang w:eastAsia="nb-N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AF2B47" w14:textId="77777777" w:rsidR="003F4627" w:rsidRPr="003F4627" w:rsidRDefault="003F4627" w:rsidP="003F4627">
            <w:pPr>
              <w:spacing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  <w:lang w:eastAsia="nb-NO"/>
              </w:rPr>
            </w:pPr>
            <w:r w:rsidRPr="003F4627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  <w:lang w:eastAsia="nb-NO"/>
              </w:rPr>
              <w:t> </w:t>
            </w:r>
          </w:p>
        </w:tc>
      </w:tr>
      <w:tr w:rsidR="003F4627" w:rsidRPr="003F4627" w14:paraId="08A208E2" w14:textId="77777777" w:rsidTr="00147829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DCE6F1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57CF72" w14:textId="77777777" w:rsidR="003F4627" w:rsidRPr="003F4627" w:rsidRDefault="003F4627" w:rsidP="003F4627">
            <w:pPr>
              <w:spacing w:line="240" w:lineRule="auto"/>
              <w:ind w:firstLineChars="100" w:firstLine="180"/>
              <w:rPr>
                <w:rFonts w:ascii="Calibri Light" w:eastAsia="Times New Roman" w:hAnsi="Calibri Light" w:cs="Calibri Light"/>
                <w:color w:val="4F81BD"/>
                <w:sz w:val="18"/>
                <w:szCs w:val="18"/>
                <w:lang w:eastAsia="nb-NO"/>
              </w:rPr>
            </w:pPr>
            <w:r w:rsidRPr="003F4627">
              <w:rPr>
                <w:rFonts w:ascii="Calibri Light" w:eastAsia="Times New Roman" w:hAnsi="Calibri Light" w:cs="Calibri Light"/>
                <w:color w:val="4F81BD"/>
                <w:sz w:val="18"/>
                <w:szCs w:val="18"/>
                <w:lang w:eastAsia="nb-NO"/>
              </w:rPr>
              <w:t>Faglige tiltak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BE0E40" w14:textId="77777777" w:rsidR="003F4627" w:rsidRPr="003F4627" w:rsidRDefault="003F4627" w:rsidP="003F4627">
            <w:pPr>
              <w:spacing w:line="240" w:lineRule="auto"/>
              <w:jc w:val="right"/>
              <w:rPr>
                <w:rFonts w:ascii="Calibri Light" w:eastAsia="Times New Roman" w:hAnsi="Calibri Light" w:cs="Calibri Light"/>
                <w:color w:val="4F81BD"/>
                <w:sz w:val="18"/>
                <w:szCs w:val="18"/>
                <w:lang w:eastAsia="nb-NO"/>
              </w:rPr>
            </w:pPr>
            <w:r w:rsidRPr="003F4627">
              <w:rPr>
                <w:rFonts w:ascii="Calibri Light" w:eastAsia="Times New Roman" w:hAnsi="Calibri Light" w:cs="Calibri Light"/>
                <w:color w:val="4F81BD"/>
                <w:sz w:val="18"/>
                <w:szCs w:val="18"/>
                <w:lang w:eastAsia="nb-NO"/>
              </w:rPr>
              <w:t>450 852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356BD0" w14:textId="77777777" w:rsidR="003F4627" w:rsidRPr="003F4627" w:rsidRDefault="003F4627" w:rsidP="003F4627">
            <w:pPr>
              <w:spacing w:line="240" w:lineRule="auto"/>
              <w:jc w:val="right"/>
              <w:rPr>
                <w:rFonts w:ascii="Calibri Light" w:eastAsia="Times New Roman" w:hAnsi="Calibri Light" w:cs="Calibri Light"/>
                <w:color w:val="4F81BD"/>
                <w:sz w:val="18"/>
                <w:szCs w:val="18"/>
                <w:lang w:eastAsia="nb-NO"/>
              </w:rPr>
            </w:pPr>
            <w:r w:rsidRPr="003F4627">
              <w:rPr>
                <w:rFonts w:ascii="Calibri Light" w:eastAsia="Times New Roman" w:hAnsi="Calibri Light" w:cs="Calibri Light"/>
                <w:color w:val="4F81BD"/>
                <w:sz w:val="18"/>
                <w:szCs w:val="18"/>
                <w:lang w:eastAsia="nb-NO"/>
              </w:rPr>
              <w:t>735 229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75FE1A" w14:textId="77777777" w:rsidR="003F4627" w:rsidRPr="003F4627" w:rsidRDefault="003F4627" w:rsidP="003F4627">
            <w:pPr>
              <w:spacing w:line="240" w:lineRule="auto"/>
              <w:jc w:val="right"/>
              <w:rPr>
                <w:rFonts w:ascii="Calibri Light" w:eastAsia="Times New Roman" w:hAnsi="Calibri Light" w:cs="Calibri Light"/>
                <w:color w:val="4F81BD"/>
                <w:sz w:val="18"/>
                <w:szCs w:val="18"/>
                <w:lang w:eastAsia="nb-NO"/>
              </w:rPr>
            </w:pPr>
            <w:r w:rsidRPr="003F4627">
              <w:rPr>
                <w:rFonts w:ascii="Calibri Light" w:eastAsia="Times New Roman" w:hAnsi="Calibri Light" w:cs="Calibri Light"/>
                <w:color w:val="4F81BD"/>
                <w:sz w:val="18"/>
                <w:szCs w:val="18"/>
                <w:lang w:eastAsia="nb-NO"/>
              </w:rPr>
              <w:t>367 344</w:t>
            </w:r>
          </w:p>
        </w:tc>
      </w:tr>
      <w:tr w:rsidR="003F4627" w:rsidRPr="003F4627" w14:paraId="0B07012D" w14:textId="77777777" w:rsidTr="00147829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DCE6F1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3B8CFC" w14:textId="77777777" w:rsidR="003F4627" w:rsidRPr="003F4627" w:rsidRDefault="003F4627" w:rsidP="003F4627">
            <w:pPr>
              <w:spacing w:line="240" w:lineRule="auto"/>
              <w:ind w:firstLineChars="100" w:firstLine="180"/>
              <w:rPr>
                <w:rFonts w:ascii="Calibri Light" w:eastAsia="Times New Roman" w:hAnsi="Calibri Light" w:cs="Calibri Light"/>
                <w:color w:val="4F81BD"/>
                <w:sz w:val="18"/>
                <w:szCs w:val="18"/>
                <w:lang w:eastAsia="nb-NO"/>
              </w:rPr>
            </w:pPr>
            <w:r w:rsidRPr="003F4627">
              <w:rPr>
                <w:rFonts w:ascii="Calibri Light" w:eastAsia="Times New Roman" w:hAnsi="Calibri Light" w:cs="Calibri Light"/>
                <w:color w:val="4F81BD"/>
                <w:sz w:val="18"/>
                <w:szCs w:val="18"/>
                <w:lang w:eastAsia="nb-NO"/>
              </w:rPr>
              <w:t>Studenttiltak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9C72F1" w14:textId="77777777" w:rsidR="003F4627" w:rsidRPr="003F4627" w:rsidRDefault="003F4627" w:rsidP="003F4627">
            <w:pPr>
              <w:spacing w:line="240" w:lineRule="auto"/>
              <w:jc w:val="right"/>
              <w:rPr>
                <w:rFonts w:ascii="Calibri Light" w:eastAsia="Times New Roman" w:hAnsi="Calibri Light" w:cs="Calibri Light"/>
                <w:color w:val="4F81BD"/>
                <w:sz w:val="18"/>
                <w:szCs w:val="18"/>
                <w:lang w:eastAsia="nb-NO"/>
              </w:rPr>
            </w:pPr>
            <w:r w:rsidRPr="003F4627">
              <w:rPr>
                <w:rFonts w:ascii="Calibri Light" w:eastAsia="Times New Roman" w:hAnsi="Calibri Light" w:cs="Calibri Light"/>
                <w:color w:val="4F81BD"/>
                <w:sz w:val="18"/>
                <w:szCs w:val="18"/>
                <w:lang w:eastAsia="nb-NO"/>
              </w:rPr>
              <w:t>43 562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F267C1" w14:textId="77777777" w:rsidR="003F4627" w:rsidRPr="003F4627" w:rsidRDefault="003F4627" w:rsidP="003F4627">
            <w:pPr>
              <w:spacing w:line="240" w:lineRule="auto"/>
              <w:jc w:val="right"/>
              <w:rPr>
                <w:rFonts w:ascii="Calibri Light" w:eastAsia="Times New Roman" w:hAnsi="Calibri Light" w:cs="Calibri Light"/>
                <w:color w:val="4F81BD"/>
                <w:sz w:val="18"/>
                <w:szCs w:val="18"/>
                <w:lang w:eastAsia="nb-NO"/>
              </w:rPr>
            </w:pPr>
            <w:r w:rsidRPr="003F4627">
              <w:rPr>
                <w:rFonts w:ascii="Calibri Light" w:eastAsia="Times New Roman" w:hAnsi="Calibri Light" w:cs="Calibri Light"/>
                <w:color w:val="4F81BD"/>
                <w:sz w:val="18"/>
                <w:szCs w:val="18"/>
                <w:lang w:eastAsia="nb-NO"/>
              </w:rPr>
              <w:t>70 000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836002" w14:textId="77777777" w:rsidR="003F4627" w:rsidRPr="003F4627" w:rsidRDefault="003F4627" w:rsidP="003F4627">
            <w:pPr>
              <w:spacing w:line="240" w:lineRule="auto"/>
              <w:jc w:val="right"/>
              <w:rPr>
                <w:rFonts w:ascii="Calibri Light" w:eastAsia="Times New Roman" w:hAnsi="Calibri Light" w:cs="Calibri Light"/>
                <w:color w:val="4F81BD"/>
                <w:sz w:val="18"/>
                <w:szCs w:val="18"/>
                <w:lang w:eastAsia="nb-NO"/>
              </w:rPr>
            </w:pPr>
            <w:r w:rsidRPr="003F4627">
              <w:rPr>
                <w:rFonts w:ascii="Calibri Light" w:eastAsia="Times New Roman" w:hAnsi="Calibri Light" w:cs="Calibri Light"/>
                <w:color w:val="4F81BD"/>
                <w:sz w:val="18"/>
                <w:szCs w:val="18"/>
                <w:lang w:eastAsia="nb-NO"/>
              </w:rPr>
              <w:t>37 786</w:t>
            </w:r>
          </w:p>
        </w:tc>
      </w:tr>
      <w:tr w:rsidR="003F4627" w:rsidRPr="003F4627" w14:paraId="267AB3FB" w14:textId="77777777" w:rsidTr="00147829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DCE6F1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C4C3A9" w14:textId="77777777" w:rsidR="003F4627" w:rsidRPr="003F4627" w:rsidRDefault="003F4627" w:rsidP="003F4627">
            <w:pPr>
              <w:spacing w:line="240" w:lineRule="auto"/>
              <w:ind w:firstLineChars="100" w:firstLine="180"/>
              <w:rPr>
                <w:rFonts w:ascii="Calibri Light" w:eastAsia="Times New Roman" w:hAnsi="Calibri Light" w:cs="Calibri Light"/>
                <w:color w:val="4F81BD"/>
                <w:sz w:val="18"/>
                <w:szCs w:val="18"/>
                <w:lang w:eastAsia="nb-NO"/>
              </w:rPr>
            </w:pPr>
            <w:proofErr w:type="spellStart"/>
            <w:r w:rsidRPr="003F4627">
              <w:rPr>
                <w:rFonts w:ascii="Calibri Light" w:eastAsia="Times New Roman" w:hAnsi="Calibri Light" w:cs="Calibri Light"/>
                <w:color w:val="4F81BD"/>
                <w:sz w:val="18"/>
                <w:szCs w:val="18"/>
                <w:lang w:eastAsia="nb-NO"/>
              </w:rPr>
              <w:t>PhD</w:t>
            </w:r>
            <w:proofErr w:type="spellEnd"/>
            <w:r w:rsidRPr="003F4627">
              <w:rPr>
                <w:rFonts w:ascii="Calibri Light" w:eastAsia="Times New Roman" w:hAnsi="Calibri Light" w:cs="Calibri Light"/>
                <w:color w:val="4F81BD"/>
                <w:sz w:val="18"/>
                <w:szCs w:val="18"/>
                <w:lang w:eastAsia="nb-NO"/>
              </w:rPr>
              <w:t>-utdanning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92F997" w14:textId="77777777" w:rsidR="003F4627" w:rsidRPr="003F4627" w:rsidRDefault="003F4627" w:rsidP="003F4627">
            <w:pPr>
              <w:spacing w:line="240" w:lineRule="auto"/>
              <w:jc w:val="right"/>
              <w:rPr>
                <w:rFonts w:ascii="Calibri Light" w:eastAsia="Times New Roman" w:hAnsi="Calibri Light" w:cs="Calibri Light"/>
                <w:color w:val="4F81BD"/>
                <w:sz w:val="18"/>
                <w:szCs w:val="18"/>
                <w:lang w:eastAsia="nb-NO"/>
              </w:rPr>
            </w:pPr>
            <w:r w:rsidRPr="003F4627">
              <w:rPr>
                <w:rFonts w:ascii="Calibri Light" w:eastAsia="Times New Roman" w:hAnsi="Calibri Light" w:cs="Calibri Light"/>
                <w:color w:val="4F81BD"/>
                <w:sz w:val="18"/>
                <w:szCs w:val="18"/>
                <w:lang w:eastAsia="nb-NO"/>
              </w:rPr>
              <w:t>15 544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7E15D5" w14:textId="77777777" w:rsidR="003F4627" w:rsidRPr="003F4627" w:rsidRDefault="003F4627" w:rsidP="003F4627">
            <w:pPr>
              <w:spacing w:line="240" w:lineRule="auto"/>
              <w:jc w:val="right"/>
              <w:rPr>
                <w:rFonts w:ascii="Calibri Light" w:eastAsia="Times New Roman" w:hAnsi="Calibri Light" w:cs="Calibri Light"/>
                <w:color w:val="4F81BD"/>
                <w:sz w:val="18"/>
                <w:szCs w:val="18"/>
                <w:lang w:eastAsia="nb-NO"/>
              </w:rPr>
            </w:pPr>
            <w:r w:rsidRPr="003F4627">
              <w:rPr>
                <w:rFonts w:ascii="Calibri Light" w:eastAsia="Times New Roman" w:hAnsi="Calibri Light" w:cs="Calibri Light"/>
                <w:color w:val="4F81BD"/>
                <w:sz w:val="18"/>
                <w:szCs w:val="18"/>
                <w:lang w:eastAsia="nb-NO"/>
              </w:rPr>
              <w:t>328 123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186F82" w14:textId="77777777" w:rsidR="003F4627" w:rsidRPr="003F4627" w:rsidRDefault="003F4627" w:rsidP="003F4627">
            <w:pPr>
              <w:spacing w:line="240" w:lineRule="auto"/>
              <w:jc w:val="right"/>
              <w:rPr>
                <w:rFonts w:ascii="Calibri Light" w:eastAsia="Times New Roman" w:hAnsi="Calibri Light" w:cs="Calibri Light"/>
                <w:color w:val="4F81BD"/>
                <w:sz w:val="18"/>
                <w:szCs w:val="18"/>
                <w:lang w:eastAsia="nb-NO"/>
              </w:rPr>
            </w:pPr>
            <w:r w:rsidRPr="003F4627">
              <w:rPr>
                <w:rFonts w:ascii="Calibri Light" w:eastAsia="Times New Roman" w:hAnsi="Calibri Light" w:cs="Calibri Light"/>
                <w:color w:val="4F81BD"/>
                <w:sz w:val="18"/>
                <w:szCs w:val="18"/>
                <w:lang w:eastAsia="nb-NO"/>
              </w:rPr>
              <w:t>181 595</w:t>
            </w:r>
          </w:p>
        </w:tc>
      </w:tr>
      <w:tr w:rsidR="003F4627" w:rsidRPr="003F4627" w14:paraId="146796DF" w14:textId="77777777" w:rsidTr="00147829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DCE6F1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577149" w14:textId="77777777" w:rsidR="003F4627" w:rsidRPr="003F4627" w:rsidRDefault="003F4627" w:rsidP="003F4627">
            <w:pPr>
              <w:spacing w:line="240" w:lineRule="auto"/>
              <w:ind w:firstLineChars="100" w:firstLine="180"/>
              <w:rPr>
                <w:rFonts w:ascii="Calibri Light" w:eastAsia="Times New Roman" w:hAnsi="Calibri Light" w:cs="Calibri Light"/>
                <w:color w:val="4F81BD"/>
                <w:sz w:val="18"/>
                <w:szCs w:val="18"/>
                <w:lang w:eastAsia="nb-NO"/>
              </w:rPr>
            </w:pPr>
            <w:r w:rsidRPr="003F4627">
              <w:rPr>
                <w:rFonts w:ascii="Calibri Light" w:eastAsia="Times New Roman" w:hAnsi="Calibri Light" w:cs="Calibri Light"/>
                <w:color w:val="4F81BD"/>
                <w:sz w:val="18"/>
                <w:szCs w:val="18"/>
                <w:lang w:eastAsia="nb-NO"/>
              </w:rPr>
              <w:t>Forskningsmidler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A1D3D6" w14:textId="77777777" w:rsidR="003F4627" w:rsidRPr="003F4627" w:rsidRDefault="003F4627" w:rsidP="003F4627">
            <w:pPr>
              <w:spacing w:line="240" w:lineRule="auto"/>
              <w:jc w:val="right"/>
              <w:rPr>
                <w:rFonts w:ascii="Calibri Light" w:eastAsia="Times New Roman" w:hAnsi="Calibri Light" w:cs="Calibri Light"/>
                <w:color w:val="4F81BD"/>
                <w:sz w:val="18"/>
                <w:szCs w:val="18"/>
                <w:lang w:eastAsia="nb-NO"/>
              </w:rPr>
            </w:pPr>
            <w:r w:rsidRPr="003F4627">
              <w:rPr>
                <w:rFonts w:ascii="Calibri Light" w:eastAsia="Times New Roman" w:hAnsi="Calibri Light" w:cs="Calibri Light"/>
                <w:color w:val="4F81BD"/>
                <w:sz w:val="18"/>
                <w:szCs w:val="18"/>
                <w:lang w:eastAsia="nb-NO"/>
              </w:rPr>
              <w:t>556 690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489C2C" w14:textId="77777777" w:rsidR="003F4627" w:rsidRPr="003F4627" w:rsidRDefault="003F4627" w:rsidP="003F4627">
            <w:pPr>
              <w:spacing w:line="240" w:lineRule="auto"/>
              <w:jc w:val="right"/>
              <w:rPr>
                <w:rFonts w:ascii="Calibri Light" w:eastAsia="Times New Roman" w:hAnsi="Calibri Light" w:cs="Calibri Light"/>
                <w:color w:val="4F81BD"/>
                <w:sz w:val="18"/>
                <w:szCs w:val="18"/>
                <w:lang w:eastAsia="nb-NO"/>
              </w:rPr>
            </w:pPr>
            <w:r w:rsidRPr="003F4627">
              <w:rPr>
                <w:rFonts w:ascii="Calibri Light" w:eastAsia="Times New Roman" w:hAnsi="Calibri Light" w:cs="Calibri Light"/>
                <w:color w:val="4F81BD"/>
                <w:sz w:val="18"/>
                <w:szCs w:val="18"/>
                <w:lang w:eastAsia="nb-NO"/>
              </w:rPr>
              <w:t>1 019 411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9C1F40" w14:textId="77777777" w:rsidR="003F4627" w:rsidRPr="003F4627" w:rsidRDefault="003F4627" w:rsidP="003F4627">
            <w:pPr>
              <w:spacing w:line="240" w:lineRule="auto"/>
              <w:jc w:val="right"/>
              <w:rPr>
                <w:rFonts w:ascii="Calibri Light" w:eastAsia="Times New Roman" w:hAnsi="Calibri Light" w:cs="Calibri Light"/>
                <w:color w:val="4F81BD"/>
                <w:sz w:val="18"/>
                <w:szCs w:val="18"/>
                <w:lang w:eastAsia="nb-NO"/>
              </w:rPr>
            </w:pPr>
            <w:r w:rsidRPr="003F4627">
              <w:rPr>
                <w:rFonts w:ascii="Calibri Light" w:eastAsia="Times New Roman" w:hAnsi="Calibri Light" w:cs="Calibri Light"/>
                <w:color w:val="4F81BD"/>
                <w:sz w:val="18"/>
                <w:szCs w:val="18"/>
                <w:lang w:eastAsia="nb-NO"/>
              </w:rPr>
              <w:t>23 211</w:t>
            </w:r>
          </w:p>
        </w:tc>
      </w:tr>
      <w:tr w:rsidR="003F4627" w:rsidRPr="003F4627" w14:paraId="5C76A4C9" w14:textId="77777777" w:rsidTr="00147829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DCE6F1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139A76" w14:textId="77777777" w:rsidR="003F4627" w:rsidRPr="003F4627" w:rsidRDefault="003F4627" w:rsidP="003F4627">
            <w:pPr>
              <w:spacing w:line="240" w:lineRule="auto"/>
              <w:ind w:firstLineChars="100" w:firstLine="180"/>
              <w:rPr>
                <w:rFonts w:ascii="Calibri Light" w:eastAsia="Times New Roman" w:hAnsi="Calibri Light" w:cs="Calibri Light"/>
                <w:color w:val="4F81BD"/>
                <w:sz w:val="18"/>
                <w:szCs w:val="18"/>
                <w:lang w:eastAsia="nb-NO"/>
              </w:rPr>
            </w:pPr>
            <w:r w:rsidRPr="003F4627">
              <w:rPr>
                <w:rFonts w:ascii="Calibri Light" w:eastAsia="Times New Roman" w:hAnsi="Calibri Light" w:cs="Calibri Light"/>
                <w:color w:val="4F81BD"/>
                <w:sz w:val="18"/>
                <w:szCs w:val="18"/>
                <w:lang w:eastAsia="nb-NO"/>
              </w:rPr>
              <w:t>Formidling og kommunikasjon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199C93" w14:textId="77777777" w:rsidR="003F4627" w:rsidRPr="003F4627" w:rsidRDefault="003F4627" w:rsidP="003F4627">
            <w:pPr>
              <w:spacing w:line="240" w:lineRule="auto"/>
              <w:jc w:val="right"/>
              <w:rPr>
                <w:rFonts w:ascii="Calibri Light" w:eastAsia="Times New Roman" w:hAnsi="Calibri Light" w:cs="Calibri Light"/>
                <w:color w:val="4F81BD"/>
                <w:sz w:val="18"/>
                <w:szCs w:val="18"/>
                <w:lang w:eastAsia="nb-NO"/>
              </w:rPr>
            </w:pPr>
            <w:r w:rsidRPr="003F4627">
              <w:rPr>
                <w:rFonts w:ascii="Calibri Light" w:eastAsia="Times New Roman" w:hAnsi="Calibri Light" w:cs="Calibri Light"/>
                <w:color w:val="4F81BD"/>
                <w:sz w:val="18"/>
                <w:szCs w:val="18"/>
                <w:lang w:eastAsia="nb-NO"/>
              </w:rPr>
              <w:t>8 000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9888F9" w14:textId="77777777" w:rsidR="003F4627" w:rsidRPr="003F4627" w:rsidRDefault="003F4627" w:rsidP="003F4627">
            <w:pPr>
              <w:spacing w:line="240" w:lineRule="auto"/>
              <w:jc w:val="right"/>
              <w:rPr>
                <w:rFonts w:ascii="Calibri Light" w:eastAsia="Times New Roman" w:hAnsi="Calibri Light" w:cs="Calibri Light"/>
                <w:color w:val="4F81BD"/>
                <w:sz w:val="18"/>
                <w:szCs w:val="18"/>
                <w:lang w:eastAsia="nb-NO"/>
              </w:rPr>
            </w:pPr>
            <w:r w:rsidRPr="003F4627">
              <w:rPr>
                <w:rFonts w:ascii="Calibri Light" w:eastAsia="Times New Roman" w:hAnsi="Calibri Light" w:cs="Calibri Light"/>
                <w:color w:val="4F81BD"/>
                <w:sz w:val="18"/>
                <w:szCs w:val="18"/>
                <w:lang w:eastAsia="nb-NO"/>
              </w:rPr>
              <w:t>59 696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CB7C92" w14:textId="77777777" w:rsidR="003F4627" w:rsidRPr="003F4627" w:rsidRDefault="003F4627" w:rsidP="003F4627">
            <w:pPr>
              <w:spacing w:line="240" w:lineRule="auto"/>
              <w:rPr>
                <w:rFonts w:ascii="Calibri Light" w:eastAsia="Times New Roman" w:hAnsi="Calibri Light" w:cs="Calibri Light"/>
                <w:color w:val="4F81BD"/>
                <w:sz w:val="18"/>
                <w:szCs w:val="18"/>
                <w:lang w:eastAsia="nb-NO"/>
              </w:rPr>
            </w:pPr>
            <w:r w:rsidRPr="003F4627">
              <w:rPr>
                <w:rFonts w:ascii="Calibri Light" w:eastAsia="Times New Roman" w:hAnsi="Calibri Light" w:cs="Calibri Light"/>
                <w:color w:val="4F81BD"/>
                <w:sz w:val="18"/>
                <w:szCs w:val="18"/>
                <w:lang w:eastAsia="nb-NO"/>
              </w:rPr>
              <w:t> </w:t>
            </w:r>
          </w:p>
        </w:tc>
      </w:tr>
      <w:tr w:rsidR="003F4627" w:rsidRPr="003F4627" w14:paraId="518C64E0" w14:textId="77777777" w:rsidTr="00147829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DCE6F1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9C9241" w14:textId="77777777" w:rsidR="003F4627" w:rsidRPr="003F4627" w:rsidRDefault="003F4627" w:rsidP="003F4627">
            <w:pPr>
              <w:spacing w:line="240" w:lineRule="auto"/>
              <w:ind w:firstLineChars="100" w:firstLine="180"/>
              <w:rPr>
                <w:rFonts w:ascii="Calibri Light" w:eastAsia="Times New Roman" w:hAnsi="Calibri Light" w:cs="Calibri Light"/>
                <w:color w:val="4F81BD"/>
                <w:sz w:val="18"/>
                <w:szCs w:val="18"/>
                <w:lang w:eastAsia="nb-NO"/>
              </w:rPr>
            </w:pPr>
            <w:r w:rsidRPr="003F4627">
              <w:rPr>
                <w:rFonts w:ascii="Calibri Light" w:eastAsia="Times New Roman" w:hAnsi="Calibri Light" w:cs="Calibri Light"/>
                <w:color w:val="4F81BD"/>
                <w:sz w:val="18"/>
                <w:szCs w:val="18"/>
                <w:lang w:eastAsia="nb-NO"/>
              </w:rPr>
              <w:t>Internhusleie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A39C48" w14:textId="77777777" w:rsidR="003F4627" w:rsidRPr="003F4627" w:rsidRDefault="003F4627" w:rsidP="003F4627">
            <w:pPr>
              <w:spacing w:line="240" w:lineRule="auto"/>
              <w:jc w:val="right"/>
              <w:rPr>
                <w:rFonts w:ascii="Calibri Light" w:eastAsia="Times New Roman" w:hAnsi="Calibri Light" w:cs="Calibri Light"/>
                <w:color w:val="4F81BD"/>
                <w:sz w:val="18"/>
                <w:szCs w:val="18"/>
                <w:lang w:eastAsia="nb-NO"/>
              </w:rPr>
            </w:pPr>
            <w:r w:rsidRPr="003F4627">
              <w:rPr>
                <w:rFonts w:ascii="Calibri Light" w:eastAsia="Times New Roman" w:hAnsi="Calibri Light" w:cs="Calibri Light"/>
                <w:color w:val="4F81BD"/>
                <w:sz w:val="18"/>
                <w:szCs w:val="18"/>
                <w:lang w:eastAsia="nb-NO"/>
              </w:rPr>
              <w:t>1 291 920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AF59BD" w14:textId="77777777" w:rsidR="003F4627" w:rsidRPr="003F4627" w:rsidRDefault="003F4627" w:rsidP="003F4627">
            <w:pPr>
              <w:spacing w:line="240" w:lineRule="auto"/>
              <w:jc w:val="right"/>
              <w:rPr>
                <w:rFonts w:ascii="Calibri Light" w:eastAsia="Times New Roman" w:hAnsi="Calibri Light" w:cs="Calibri Light"/>
                <w:color w:val="4F81BD"/>
                <w:sz w:val="18"/>
                <w:szCs w:val="18"/>
                <w:lang w:eastAsia="nb-NO"/>
              </w:rPr>
            </w:pPr>
            <w:r w:rsidRPr="003F4627">
              <w:rPr>
                <w:rFonts w:ascii="Calibri Light" w:eastAsia="Times New Roman" w:hAnsi="Calibri Light" w:cs="Calibri Light"/>
                <w:color w:val="4F81BD"/>
                <w:sz w:val="18"/>
                <w:szCs w:val="18"/>
                <w:lang w:eastAsia="nb-NO"/>
              </w:rPr>
              <w:t>1 940 000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126A80" w14:textId="77777777" w:rsidR="003F4627" w:rsidRPr="003F4627" w:rsidRDefault="003F4627" w:rsidP="003F4627">
            <w:pPr>
              <w:spacing w:line="240" w:lineRule="auto"/>
              <w:jc w:val="right"/>
              <w:rPr>
                <w:rFonts w:ascii="Calibri Light" w:eastAsia="Times New Roman" w:hAnsi="Calibri Light" w:cs="Calibri Light"/>
                <w:color w:val="4F81BD"/>
                <w:sz w:val="18"/>
                <w:szCs w:val="18"/>
                <w:lang w:eastAsia="nb-NO"/>
              </w:rPr>
            </w:pPr>
            <w:r w:rsidRPr="003F4627">
              <w:rPr>
                <w:rFonts w:ascii="Calibri Light" w:eastAsia="Times New Roman" w:hAnsi="Calibri Light" w:cs="Calibri Light"/>
                <w:color w:val="4F81BD"/>
                <w:sz w:val="18"/>
                <w:szCs w:val="18"/>
                <w:lang w:eastAsia="nb-NO"/>
              </w:rPr>
              <w:t>1 261 504</w:t>
            </w:r>
          </w:p>
        </w:tc>
      </w:tr>
      <w:tr w:rsidR="003F4627" w:rsidRPr="003F4627" w14:paraId="48773E54" w14:textId="77777777" w:rsidTr="00147829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DCE6F1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06BDF2" w14:textId="77777777" w:rsidR="003F4627" w:rsidRPr="003F4627" w:rsidRDefault="003F4627" w:rsidP="003F4627">
            <w:pPr>
              <w:spacing w:line="240" w:lineRule="auto"/>
              <w:ind w:firstLineChars="100" w:firstLine="180"/>
              <w:rPr>
                <w:rFonts w:ascii="Calibri Light" w:eastAsia="Times New Roman" w:hAnsi="Calibri Light" w:cs="Calibri Light"/>
                <w:color w:val="4F81BD"/>
                <w:sz w:val="18"/>
                <w:szCs w:val="18"/>
                <w:lang w:eastAsia="nb-NO"/>
              </w:rPr>
            </w:pPr>
            <w:r w:rsidRPr="003F4627">
              <w:rPr>
                <w:rFonts w:ascii="Calibri Light" w:eastAsia="Times New Roman" w:hAnsi="Calibri Light" w:cs="Calibri Light"/>
                <w:color w:val="4F81BD"/>
                <w:sz w:val="18"/>
                <w:szCs w:val="18"/>
                <w:lang w:eastAsia="nb-NO"/>
              </w:rPr>
              <w:t>Styring og ledelse pott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B194DA" w14:textId="77777777" w:rsidR="003F4627" w:rsidRPr="003F4627" w:rsidRDefault="003F4627" w:rsidP="003F4627">
            <w:pPr>
              <w:spacing w:line="240" w:lineRule="auto"/>
              <w:jc w:val="right"/>
              <w:rPr>
                <w:rFonts w:ascii="Calibri Light" w:eastAsia="Times New Roman" w:hAnsi="Calibri Light" w:cs="Calibri Light"/>
                <w:color w:val="4F81BD"/>
                <w:sz w:val="18"/>
                <w:szCs w:val="18"/>
                <w:lang w:eastAsia="nb-NO"/>
              </w:rPr>
            </w:pPr>
            <w:r w:rsidRPr="003F4627">
              <w:rPr>
                <w:rFonts w:ascii="Calibri Light" w:eastAsia="Times New Roman" w:hAnsi="Calibri Light" w:cs="Calibri Light"/>
                <w:color w:val="4F81BD"/>
                <w:sz w:val="18"/>
                <w:szCs w:val="18"/>
                <w:lang w:eastAsia="nb-NO"/>
              </w:rPr>
              <w:t>60 573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A841EA" w14:textId="77777777" w:rsidR="003F4627" w:rsidRPr="003F4627" w:rsidRDefault="003F4627" w:rsidP="003F4627">
            <w:pPr>
              <w:spacing w:line="240" w:lineRule="auto"/>
              <w:jc w:val="right"/>
              <w:rPr>
                <w:rFonts w:ascii="Calibri Light" w:eastAsia="Times New Roman" w:hAnsi="Calibri Light" w:cs="Calibri Light"/>
                <w:color w:val="4F81BD"/>
                <w:sz w:val="18"/>
                <w:szCs w:val="18"/>
                <w:lang w:eastAsia="nb-NO"/>
              </w:rPr>
            </w:pPr>
            <w:r w:rsidRPr="003F4627">
              <w:rPr>
                <w:rFonts w:ascii="Calibri Light" w:eastAsia="Times New Roman" w:hAnsi="Calibri Light" w:cs="Calibri Light"/>
                <w:color w:val="4F81BD"/>
                <w:sz w:val="18"/>
                <w:szCs w:val="18"/>
                <w:lang w:eastAsia="nb-NO"/>
              </w:rPr>
              <w:t>100 219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F59C3A" w14:textId="77777777" w:rsidR="003F4627" w:rsidRPr="003F4627" w:rsidRDefault="003F4627" w:rsidP="003F4627">
            <w:pPr>
              <w:spacing w:line="240" w:lineRule="auto"/>
              <w:jc w:val="right"/>
              <w:rPr>
                <w:rFonts w:ascii="Calibri Light" w:eastAsia="Times New Roman" w:hAnsi="Calibri Light" w:cs="Calibri Light"/>
                <w:color w:val="4F81BD"/>
                <w:sz w:val="18"/>
                <w:szCs w:val="18"/>
                <w:lang w:eastAsia="nb-NO"/>
              </w:rPr>
            </w:pPr>
            <w:r w:rsidRPr="003F4627">
              <w:rPr>
                <w:rFonts w:ascii="Calibri Light" w:eastAsia="Times New Roman" w:hAnsi="Calibri Light" w:cs="Calibri Light"/>
                <w:color w:val="4F81BD"/>
                <w:sz w:val="18"/>
                <w:szCs w:val="18"/>
                <w:lang w:eastAsia="nb-NO"/>
              </w:rPr>
              <w:t>20 029</w:t>
            </w:r>
          </w:p>
        </w:tc>
      </w:tr>
      <w:tr w:rsidR="003F4627" w:rsidRPr="003F4627" w14:paraId="08387531" w14:textId="77777777" w:rsidTr="00147829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DCE6F1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9EEDAA" w14:textId="77777777" w:rsidR="003F4627" w:rsidRPr="003F4627" w:rsidRDefault="003F4627" w:rsidP="003F4627">
            <w:pPr>
              <w:spacing w:line="240" w:lineRule="auto"/>
              <w:ind w:firstLineChars="100" w:firstLine="180"/>
              <w:rPr>
                <w:rFonts w:ascii="Calibri Light" w:eastAsia="Times New Roman" w:hAnsi="Calibri Light" w:cs="Calibri Light"/>
                <w:color w:val="4F81BD"/>
                <w:sz w:val="18"/>
                <w:szCs w:val="18"/>
                <w:lang w:eastAsia="nb-NO"/>
              </w:rPr>
            </w:pPr>
            <w:r w:rsidRPr="003F4627">
              <w:rPr>
                <w:rFonts w:ascii="Calibri Light" w:eastAsia="Times New Roman" w:hAnsi="Calibri Light" w:cs="Calibri Light"/>
                <w:color w:val="4F81BD"/>
                <w:sz w:val="18"/>
                <w:szCs w:val="18"/>
                <w:lang w:eastAsia="nb-NO"/>
              </w:rPr>
              <w:t>Generell drift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1061BB" w14:textId="77777777" w:rsidR="003F4627" w:rsidRPr="003F4627" w:rsidRDefault="003F4627" w:rsidP="003F4627">
            <w:pPr>
              <w:spacing w:line="240" w:lineRule="auto"/>
              <w:jc w:val="right"/>
              <w:rPr>
                <w:rFonts w:ascii="Calibri Light" w:eastAsia="Times New Roman" w:hAnsi="Calibri Light" w:cs="Calibri Light"/>
                <w:color w:val="4F81BD"/>
                <w:sz w:val="18"/>
                <w:szCs w:val="18"/>
                <w:lang w:eastAsia="nb-NO"/>
              </w:rPr>
            </w:pPr>
            <w:r w:rsidRPr="003F4627">
              <w:rPr>
                <w:rFonts w:ascii="Calibri Light" w:eastAsia="Times New Roman" w:hAnsi="Calibri Light" w:cs="Calibri Light"/>
                <w:color w:val="4F81BD"/>
                <w:sz w:val="18"/>
                <w:szCs w:val="18"/>
                <w:lang w:eastAsia="nb-NO"/>
              </w:rPr>
              <w:t>284 038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822E02" w14:textId="77777777" w:rsidR="003F4627" w:rsidRPr="003F4627" w:rsidRDefault="003F4627" w:rsidP="003F4627">
            <w:pPr>
              <w:spacing w:line="240" w:lineRule="auto"/>
              <w:jc w:val="right"/>
              <w:rPr>
                <w:rFonts w:ascii="Calibri Light" w:eastAsia="Times New Roman" w:hAnsi="Calibri Light" w:cs="Calibri Light"/>
                <w:color w:val="4F81BD"/>
                <w:sz w:val="18"/>
                <w:szCs w:val="18"/>
                <w:lang w:eastAsia="nb-NO"/>
              </w:rPr>
            </w:pPr>
            <w:r w:rsidRPr="003F4627">
              <w:rPr>
                <w:rFonts w:ascii="Calibri Light" w:eastAsia="Times New Roman" w:hAnsi="Calibri Light" w:cs="Calibri Light"/>
                <w:color w:val="4F81BD"/>
                <w:sz w:val="18"/>
                <w:szCs w:val="18"/>
                <w:lang w:eastAsia="nb-NO"/>
              </w:rPr>
              <w:t>539 000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2BCBDC" w14:textId="77777777" w:rsidR="003F4627" w:rsidRPr="003F4627" w:rsidRDefault="003F4627" w:rsidP="003F4627">
            <w:pPr>
              <w:spacing w:line="240" w:lineRule="auto"/>
              <w:jc w:val="right"/>
              <w:rPr>
                <w:rFonts w:ascii="Calibri Light" w:eastAsia="Times New Roman" w:hAnsi="Calibri Light" w:cs="Calibri Light"/>
                <w:color w:val="4F81BD"/>
                <w:sz w:val="18"/>
                <w:szCs w:val="18"/>
                <w:lang w:eastAsia="nb-NO"/>
              </w:rPr>
            </w:pPr>
            <w:r w:rsidRPr="003F4627">
              <w:rPr>
                <w:rFonts w:ascii="Calibri Light" w:eastAsia="Times New Roman" w:hAnsi="Calibri Light" w:cs="Calibri Light"/>
                <w:color w:val="4F81BD"/>
                <w:sz w:val="18"/>
                <w:szCs w:val="18"/>
                <w:lang w:eastAsia="nb-NO"/>
              </w:rPr>
              <w:t>291 471</w:t>
            </w:r>
          </w:p>
        </w:tc>
      </w:tr>
      <w:tr w:rsidR="003F4627" w:rsidRPr="003F4627" w14:paraId="383EB5EC" w14:textId="77777777" w:rsidTr="00147829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DCE6F1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F48A1A" w14:textId="77777777" w:rsidR="003F4627" w:rsidRPr="003F4627" w:rsidRDefault="003F4627" w:rsidP="003F4627">
            <w:pPr>
              <w:spacing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  <w:lang w:eastAsia="nb-NO"/>
              </w:rPr>
            </w:pPr>
            <w:r w:rsidRPr="003F4627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  <w:lang w:eastAsia="nb-NO"/>
              </w:rPr>
              <w:t>Sum andre driftstiltak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6300B7" w14:textId="77777777" w:rsidR="003F4627" w:rsidRPr="003F4627" w:rsidRDefault="003F4627" w:rsidP="003F4627">
            <w:pPr>
              <w:spacing w:line="240" w:lineRule="auto"/>
              <w:jc w:val="right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  <w:lang w:eastAsia="nb-NO"/>
              </w:rPr>
            </w:pPr>
            <w:r w:rsidRPr="003F4627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  <w:lang w:eastAsia="nb-NO"/>
              </w:rPr>
              <w:t>2 711 179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1F590D" w14:textId="77777777" w:rsidR="003F4627" w:rsidRPr="003F4627" w:rsidRDefault="003F4627" w:rsidP="003F4627">
            <w:pPr>
              <w:spacing w:line="240" w:lineRule="auto"/>
              <w:jc w:val="right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  <w:lang w:eastAsia="nb-NO"/>
              </w:rPr>
            </w:pPr>
            <w:r w:rsidRPr="003F4627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  <w:lang w:eastAsia="nb-NO"/>
              </w:rPr>
              <w:t>4 791 678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A82920" w14:textId="77777777" w:rsidR="003F4627" w:rsidRPr="003F4627" w:rsidRDefault="003F4627" w:rsidP="003F4627">
            <w:pPr>
              <w:spacing w:line="240" w:lineRule="auto"/>
              <w:jc w:val="right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  <w:lang w:eastAsia="nb-NO"/>
              </w:rPr>
            </w:pPr>
            <w:r w:rsidRPr="003F4627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  <w:lang w:eastAsia="nb-NO"/>
              </w:rPr>
              <w:t>2 182 940</w:t>
            </w:r>
          </w:p>
        </w:tc>
      </w:tr>
      <w:tr w:rsidR="003F4627" w:rsidRPr="003F4627" w14:paraId="3F23F647" w14:textId="77777777" w:rsidTr="00147829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DCE6F1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D5FDF8" w14:textId="77777777" w:rsidR="003F4627" w:rsidRPr="003F4627" w:rsidRDefault="003F4627" w:rsidP="003F4627">
            <w:pPr>
              <w:spacing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  <w:lang w:eastAsia="nb-NO"/>
              </w:rPr>
            </w:pPr>
            <w:r w:rsidRPr="003F4627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  <w:lang w:eastAsia="nb-NO"/>
              </w:rPr>
              <w:t>Undervisning og eksamenstiltak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7CE7C4" w14:textId="77777777" w:rsidR="003F4627" w:rsidRPr="003F4627" w:rsidRDefault="003F4627" w:rsidP="003F4627">
            <w:pPr>
              <w:spacing w:line="240" w:lineRule="auto"/>
              <w:jc w:val="right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  <w:lang w:eastAsia="nb-NO"/>
              </w:rPr>
            </w:pPr>
            <w:r w:rsidRPr="003F4627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  <w:lang w:eastAsia="nb-NO"/>
              </w:rPr>
              <w:t>96 378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D4076B" w14:textId="77777777" w:rsidR="003F4627" w:rsidRPr="003F4627" w:rsidRDefault="003F4627" w:rsidP="003F4627">
            <w:pPr>
              <w:spacing w:line="240" w:lineRule="auto"/>
              <w:jc w:val="right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  <w:lang w:eastAsia="nb-NO"/>
              </w:rPr>
            </w:pPr>
            <w:r w:rsidRPr="003F4627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  <w:lang w:eastAsia="nb-NO"/>
              </w:rPr>
              <w:t>189 087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2D7D11" w14:textId="77777777" w:rsidR="003F4627" w:rsidRPr="003F4627" w:rsidRDefault="003F4627" w:rsidP="003F4627">
            <w:pPr>
              <w:spacing w:line="240" w:lineRule="auto"/>
              <w:jc w:val="right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  <w:lang w:eastAsia="nb-NO"/>
              </w:rPr>
            </w:pPr>
            <w:r w:rsidRPr="003F4627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  <w:lang w:eastAsia="nb-NO"/>
              </w:rPr>
              <w:t>107 015</w:t>
            </w:r>
          </w:p>
        </w:tc>
      </w:tr>
    </w:tbl>
    <w:p w14:paraId="073D697B" w14:textId="77777777" w:rsidR="001C69A5" w:rsidRDefault="001C69A5" w:rsidP="001C69A5">
      <w:pPr>
        <w:pStyle w:val="Default"/>
        <w:spacing w:line="360" w:lineRule="auto"/>
        <w:ind w:right="-481"/>
        <w:rPr>
          <w:b/>
          <w:sz w:val="22"/>
        </w:rPr>
      </w:pPr>
    </w:p>
    <w:p w14:paraId="5A043A32" w14:textId="77777777" w:rsidR="001C69A5" w:rsidRPr="001C69A5" w:rsidRDefault="001C69A5" w:rsidP="001C69A5">
      <w:pPr>
        <w:pStyle w:val="Heading1"/>
      </w:pPr>
      <w:r>
        <w:t>Eksternfinansiert virksomhet</w:t>
      </w:r>
    </w:p>
    <w:p w14:paraId="6F3977F0" w14:textId="77777777" w:rsidR="001C69A5" w:rsidRPr="00C32262" w:rsidRDefault="001C69A5" w:rsidP="00C32262">
      <w:pPr>
        <w:pStyle w:val="Default"/>
        <w:spacing w:line="360" w:lineRule="auto"/>
        <w:rPr>
          <w:sz w:val="20"/>
          <w:szCs w:val="20"/>
        </w:rPr>
      </w:pPr>
      <w:r w:rsidRPr="00C32262">
        <w:rPr>
          <w:sz w:val="20"/>
          <w:szCs w:val="20"/>
        </w:rPr>
        <w:t>Tabell 4: Eksternfinansiert virksomhet resultat 2. tertial</w:t>
      </w:r>
    </w:p>
    <w:tbl>
      <w:tblPr>
        <w:tblW w:w="0" w:type="auto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75"/>
        <w:gridCol w:w="969"/>
        <w:gridCol w:w="889"/>
        <w:gridCol w:w="862"/>
        <w:gridCol w:w="969"/>
        <w:gridCol w:w="912"/>
        <w:gridCol w:w="1180"/>
        <w:gridCol w:w="911"/>
      </w:tblGrid>
      <w:tr w:rsidR="003F4627" w:rsidRPr="003F4627" w14:paraId="7F26E752" w14:textId="77777777" w:rsidTr="00147829">
        <w:trPr>
          <w:trHeight w:val="375"/>
        </w:trPr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494D4B" w14:textId="77777777" w:rsidR="003F4627" w:rsidRPr="003F4627" w:rsidRDefault="003F4627" w:rsidP="003F4627">
            <w:pPr>
              <w:spacing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nb-NO"/>
              </w:rPr>
            </w:pPr>
            <w:r w:rsidRPr="003F4627"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nb-NO"/>
              </w:rPr>
              <w:t>Eksternfinansiert virksomhet</w:t>
            </w:r>
          </w:p>
        </w:tc>
      </w:tr>
      <w:tr w:rsidR="003F4627" w:rsidRPr="003F4627" w14:paraId="0B3475B6" w14:textId="77777777" w:rsidTr="00147829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853405" w14:textId="77777777" w:rsidR="003F4627" w:rsidRPr="003F4627" w:rsidRDefault="003F4627" w:rsidP="003F4627">
            <w:pPr>
              <w:spacing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nb-NO"/>
              </w:rPr>
            </w:pPr>
            <w:r w:rsidRPr="003F4627"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nb-NO"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2967C7" w14:textId="77777777" w:rsidR="003F4627" w:rsidRPr="003F4627" w:rsidRDefault="003F4627" w:rsidP="003F4627">
            <w:pPr>
              <w:spacing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nb-NO"/>
              </w:rPr>
            </w:pPr>
            <w:r w:rsidRPr="003F4627"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nb-NO"/>
              </w:rPr>
              <w:t xml:space="preserve">Per </w:t>
            </w:r>
            <w:proofErr w:type="spellStart"/>
            <w:r w:rsidRPr="003F4627"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nb-NO"/>
              </w:rPr>
              <w:t>aug</w:t>
            </w:r>
            <w:proofErr w:type="spellEnd"/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7F0D78" w14:textId="77777777" w:rsidR="003F4627" w:rsidRPr="003F4627" w:rsidRDefault="003F4627" w:rsidP="003F4627">
            <w:pPr>
              <w:spacing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nb-NO"/>
              </w:rPr>
            </w:pPr>
            <w:r w:rsidRPr="003F4627"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nb-NO"/>
              </w:rPr>
              <w:t>Prognose 2019</w:t>
            </w:r>
          </w:p>
        </w:tc>
      </w:tr>
      <w:tr w:rsidR="003F4627" w:rsidRPr="003F4627" w14:paraId="2FEC76AA" w14:textId="77777777" w:rsidTr="003F4627">
        <w:trPr>
          <w:trHeight w:val="4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bottom"/>
            <w:hideMark/>
          </w:tcPr>
          <w:p w14:paraId="769474AC" w14:textId="77777777" w:rsidR="003F4627" w:rsidRPr="003F4627" w:rsidRDefault="003F4627" w:rsidP="003F4627">
            <w:pPr>
              <w:spacing w:line="240" w:lineRule="auto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3F4627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14:paraId="384CD51C" w14:textId="77777777" w:rsidR="003F4627" w:rsidRPr="003F4627" w:rsidRDefault="003F4627" w:rsidP="003F4627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3F4627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 xml:space="preserve">Regnskap </w:t>
            </w:r>
            <w:proofErr w:type="spellStart"/>
            <w:r w:rsidRPr="003F4627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aug</w:t>
            </w:r>
            <w:proofErr w:type="spellEnd"/>
            <w:r w:rsidRPr="003F4627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 xml:space="preserve"> 2019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14:paraId="769858ED" w14:textId="77777777" w:rsidR="003F4627" w:rsidRPr="003F4627" w:rsidRDefault="003F4627" w:rsidP="003F4627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3F4627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 xml:space="preserve">Budsjett </w:t>
            </w:r>
            <w:proofErr w:type="spellStart"/>
            <w:r w:rsidRPr="003F4627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aug</w:t>
            </w:r>
            <w:proofErr w:type="spellEnd"/>
            <w:r w:rsidRPr="003F4627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 xml:space="preserve"> 2019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14:paraId="4D98806C" w14:textId="77777777" w:rsidR="003F4627" w:rsidRPr="003F4627" w:rsidRDefault="003F4627" w:rsidP="003F4627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3F4627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Budsjett- avvik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14:paraId="6E8380AE" w14:textId="77777777" w:rsidR="003F4627" w:rsidRPr="003F4627" w:rsidRDefault="003F4627" w:rsidP="003F4627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3F4627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 xml:space="preserve">Regnskap </w:t>
            </w:r>
            <w:proofErr w:type="spellStart"/>
            <w:r w:rsidRPr="003F4627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aug</w:t>
            </w:r>
            <w:proofErr w:type="spellEnd"/>
            <w:r w:rsidRPr="003F4627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 xml:space="preserve"> 2018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vAlign w:val="bottom"/>
            <w:hideMark/>
          </w:tcPr>
          <w:p w14:paraId="45EC7E0F" w14:textId="77777777" w:rsidR="003F4627" w:rsidRPr="003F4627" w:rsidRDefault="003F4627" w:rsidP="003F4627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3F4627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Årsbudsjett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vAlign w:val="bottom"/>
            <w:hideMark/>
          </w:tcPr>
          <w:p w14:paraId="1CACE031" w14:textId="77777777" w:rsidR="003F4627" w:rsidRPr="003F4627" w:rsidRDefault="003F4627" w:rsidP="003F4627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3F4627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 xml:space="preserve">Oppdatert </w:t>
            </w:r>
            <w:proofErr w:type="spellStart"/>
            <w:r w:rsidRPr="003F4627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årsprognose</w:t>
            </w:r>
            <w:proofErr w:type="spellEnd"/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14:paraId="2F216A01" w14:textId="77777777" w:rsidR="003F4627" w:rsidRPr="003F4627" w:rsidRDefault="003F4627" w:rsidP="003F4627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3F4627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Budsjett- endring</w:t>
            </w:r>
          </w:p>
        </w:tc>
      </w:tr>
      <w:tr w:rsidR="003F4627" w:rsidRPr="003F4627" w14:paraId="42EBC6DA" w14:textId="77777777" w:rsidTr="0014782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12A7B" w14:textId="77777777" w:rsidR="003F4627" w:rsidRPr="003F4627" w:rsidRDefault="003F4627" w:rsidP="003F4627">
            <w:pPr>
              <w:spacing w:line="240" w:lineRule="auto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3F4627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Inntekter fra bevilgning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7788A" w14:textId="77777777" w:rsidR="003F4627" w:rsidRPr="003F4627" w:rsidRDefault="003F4627" w:rsidP="003F4627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3F4627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-17 112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82764" w14:textId="77777777" w:rsidR="003F4627" w:rsidRPr="003F4627" w:rsidRDefault="003F4627" w:rsidP="003F4627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3F4627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-17 651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BF854" w14:textId="77777777" w:rsidR="003F4627" w:rsidRPr="003F4627" w:rsidRDefault="003F4627" w:rsidP="003F4627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3F4627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538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26F8E" w14:textId="77777777" w:rsidR="003F4627" w:rsidRPr="003F4627" w:rsidRDefault="003F4627" w:rsidP="003F4627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3F4627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-17 197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E678A" w14:textId="77777777" w:rsidR="003F4627" w:rsidRPr="003F4627" w:rsidRDefault="003F4627" w:rsidP="003F4627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3F4627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-26 455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6E184" w14:textId="77777777" w:rsidR="003F4627" w:rsidRPr="003F4627" w:rsidRDefault="003F4627" w:rsidP="003F4627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3F4627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-28 528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64A44" w14:textId="77777777" w:rsidR="003F4627" w:rsidRPr="003F4627" w:rsidRDefault="003F4627" w:rsidP="003F4627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3F4627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-2 073</w:t>
            </w:r>
          </w:p>
        </w:tc>
      </w:tr>
      <w:tr w:rsidR="003F4627" w:rsidRPr="003F4627" w14:paraId="001D996B" w14:textId="77777777" w:rsidTr="0014782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88337" w14:textId="77777777" w:rsidR="003F4627" w:rsidRPr="003F4627" w:rsidRDefault="003F4627" w:rsidP="003F4627">
            <w:pPr>
              <w:spacing w:line="240" w:lineRule="auto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3F4627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Personalkostnader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ED603" w14:textId="77777777" w:rsidR="003F4627" w:rsidRPr="003F4627" w:rsidRDefault="003F4627" w:rsidP="003F4627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3F4627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9 124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4DC52" w14:textId="77777777" w:rsidR="003F4627" w:rsidRPr="003F4627" w:rsidRDefault="003F4627" w:rsidP="003F4627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3F4627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9 994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52E94" w14:textId="77777777" w:rsidR="003F4627" w:rsidRPr="003F4627" w:rsidRDefault="003F4627" w:rsidP="003F4627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3F4627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-870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88FBF" w14:textId="77777777" w:rsidR="003F4627" w:rsidRPr="003F4627" w:rsidRDefault="003F4627" w:rsidP="003F4627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3F4627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7 337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F8421" w14:textId="77777777" w:rsidR="003F4627" w:rsidRPr="003F4627" w:rsidRDefault="003F4627" w:rsidP="003F4627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3F4627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14 150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CB57D" w14:textId="77777777" w:rsidR="003F4627" w:rsidRPr="003F4627" w:rsidRDefault="003F4627" w:rsidP="003F4627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3F4627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13 866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B4B89" w14:textId="77777777" w:rsidR="003F4627" w:rsidRPr="003F4627" w:rsidRDefault="003F4627" w:rsidP="003F4627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3F4627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-284</w:t>
            </w:r>
          </w:p>
        </w:tc>
      </w:tr>
      <w:tr w:rsidR="003F4627" w:rsidRPr="003F4627" w14:paraId="06998357" w14:textId="77777777" w:rsidTr="0014782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35EC3" w14:textId="77777777" w:rsidR="003F4627" w:rsidRPr="003F4627" w:rsidRDefault="003F4627" w:rsidP="003F4627">
            <w:pPr>
              <w:spacing w:line="240" w:lineRule="auto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3F4627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Driftskostnader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71DDB" w14:textId="77777777" w:rsidR="003F4627" w:rsidRPr="003F4627" w:rsidRDefault="003F4627" w:rsidP="003F4627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3F4627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1 866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1398E" w14:textId="77777777" w:rsidR="003F4627" w:rsidRPr="003F4627" w:rsidRDefault="003F4627" w:rsidP="003F4627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3F4627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3 367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9F9CB" w14:textId="77777777" w:rsidR="003F4627" w:rsidRPr="003F4627" w:rsidRDefault="003F4627" w:rsidP="003F4627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3F4627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-1 501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0A84F" w14:textId="77777777" w:rsidR="003F4627" w:rsidRPr="003F4627" w:rsidRDefault="003F4627" w:rsidP="003F4627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3F4627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777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57DB8" w14:textId="77777777" w:rsidR="003F4627" w:rsidRPr="003F4627" w:rsidRDefault="003F4627" w:rsidP="003F4627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3F4627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5 050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4DD54" w14:textId="77777777" w:rsidR="003F4627" w:rsidRPr="003F4627" w:rsidRDefault="003F4627" w:rsidP="003F4627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3F4627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4 662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BAA85" w14:textId="77777777" w:rsidR="003F4627" w:rsidRPr="003F4627" w:rsidRDefault="003F4627" w:rsidP="003F4627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3F4627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-388</w:t>
            </w:r>
          </w:p>
        </w:tc>
      </w:tr>
      <w:tr w:rsidR="003F4627" w:rsidRPr="003F4627" w14:paraId="47B7BAD1" w14:textId="77777777" w:rsidTr="0014782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05DF9" w14:textId="77777777" w:rsidR="003F4627" w:rsidRPr="003F4627" w:rsidRDefault="003F4627" w:rsidP="003F4627">
            <w:pPr>
              <w:spacing w:line="240" w:lineRule="auto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3F4627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Investeringer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1EA3C" w14:textId="77777777" w:rsidR="003F4627" w:rsidRPr="003F4627" w:rsidRDefault="003F4627" w:rsidP="003F4627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3F4627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3ABED" w14:textId="77777777" w:rsidR="003F4627" w:rsidRPr="003F4627" w:rsidRDefault="003F4627" w:rsidP="003F4627">
            <w:pPr>
              <w:spacing w:line="240" w:lineRule="auto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3F4627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7A2C7" w14:textId="77777777" w:rsidR="003F4627" w:rsidRPr="003F4627" w:rsidRDefault="003F4627" w:rsidP="003F4627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3F4627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C738E" w14:textId="77777777" w:rsidR="003F4627" w:rsidRPr="003F4627" w:rsidRDefault="003F4627" w:rsidP="003F4627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3F4627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9B818" w14:textId="77777777" w:rsidR="003F4627" w:rsidRPr="003F4627" w:rsidRDefault="003F4627" w:rsidP="003F4627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3F4627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862B0" w14:textId="77777777" w:rsidR="003F4627" w:rsidRPr="003F4627" w:rsidRDefault="003F4627" w:rsidP="003F4627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3F4627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EB80D" w14:textId="77777777" w:rsidR="003F4627" w:rsidRPr="003F4627" w:rsidRDefault="003F4627" w:rsidP="003F4627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3F4627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0</w:t>
            </w:r>
          </w:p>
        </w:tc>
      </w:tr>
      <w:tr w:rsidR="003F4627" w:rsidRPr="003F4627" w14:paraId="681D771A" w14:textId="77777777" w:rsidTr="003F4627">
        <w:trPr>
          <w:trHeight w:val="4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BDBDB"/>
            <w:vAlign w:val="bottom"/>
            <w:hideMark/>
          </w:tcPr>
          <w:p w14:paraId="6E86B392" w14:textId="77777777" w:rsidR="003F4627" w:rsidRPr="003F4627" w:rsidRDefault="003F4627" w:rsidP="003F4627">
            <w:pPr>
              <w:spacing w:line="240" w:lineRule="auto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3F4627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Årsresultat uten nettobidrag og prosjektavslutning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vAlign w:val="bottom"/>
            <w:hideMark/>
          </w:tcPr>
          <w:p w14:paraId="40A3EB77" w14:textId="77777777" w:rsidR="003F4627" w:rsidRPr="003F4627" w:rsidRDefault="003F4627" w:rsidP="003F4627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3F4627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-6 123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DBDB"/>
            <w:vAlign w:val="bottom"/>
            <w:hideMark/>
          </w:tcPr>
          <w:p w14:paraId="6B8CFEC8" w14:textId="77777777" w:rsidR="003F4627" w:rsidRPr="003F4627" w:rsidRDefault="003F4627" w:rsidP="003F4627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3F4627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-4 290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DBDB"/>
            <w:vAlign w:val="bottom"/>
            <w:hideMark/>
          </w:tcPr>
          <w:p w14:paraId="1B173499" w14:textId="77777777" w:rsidR="003F4627" w:rsidRPr="003F4627" w:rsidRDefault="003F4627" w:rsidP="003F4627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3F4627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-1 832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DBDB"/>
            <w:vAlign w:val="bottom"/>
            <w:hideMark/>
          </w:tcPr>
          <w:p w14:paraId="64498176" w14:textId="77777777" w:rsidR="003F4627" w:rsidRPr="003F4627" w:rsidRDefault="003F4627" w:rsidP="003F4627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3F4627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-9 074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BDBDB"/>
            <w:vAlign w:val="bottom"/>
            <w:hideMark/>
          </w:tcPr>
          <w:p w14:paraId="72F86853" w14:textId="77777777" w:rsidR="003F4627" w:rsidRPr="003F4627" w:rsidRDefault="003F4627" w:rsidP="003F4627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3F4627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-7 255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BDBDB"/>
            <w:vAlign w:val="bottom"/>
            <w:hideMark/>
          </w:tcPr>
          <w:p w14:paraId="3EC73DE6" w14:textId="77777777" w:rsidR="003F4627" w:rsidRPr="003F4627" w:rsidRDefault="003F4627" w:rsidP="003F4627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3F4627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-9 999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vAlign w:val="bottom"/>
            <w:hideMark/>
          </w:tcPr>
          <w:p w14:paraId="7C9E833B" w14:textId="77777777" w:rsidR="003F4627" w:rsidRPr="003F4627" w:rsidRDefault="003F4627" w:rsidP="003F4627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3F4627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-2 745</w:t>
            </w:r>
          </w:p>
        </w:tc>
      </w:tr>
      <w:tr w:rsidR="003F4627" w:rsidRPr="003F4627" w14:paraId="587743DB" w14:textId="77777777" w:rsidTr="0014782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F0646" w14:textId="77777777" w:rsidR="003F4627" w:rsidRPr="003F4627" w:rsidRDefault="003F4627" w:rsidP="003F4627">
            <w:pPr>
              <w:spacing w:line="240" w:lineRule="auto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3F4627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Nettobidrag fra prosjekter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07F80" w14:textId="77777777" w:rsidR="003F4627" w:rsidRPr="003F4627" w:rsidRDefault="003F4627" w:rsidP="003F4627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3F4627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7 400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823B3" w14:textId="77777777" w:rsidR="003F4627" w:rsidRPr="003F4627" w:rsidRDefault="003F4627" w:rsidP="003F4627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3F4627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7 785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E4778" w14:textId="77777777" w:rsidR="003F4627" w:rsidRPr="003F4627" w:rsidRDefault="003F4627" w:rsidP="003F4627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3F4627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-385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89E55" w14:textId="77777777" w:rsidR="003F4627" w:rsidRPr="003F4627" w:rsidRDefault="003F4627" w:rsidP="003F4627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3F4627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5 346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F179D" w14:textId="77777777" w:rsidR="003F4627" w:rsidRPr="003F4627" w:rsidRDefault="003F4627" w:rsidP="003F4627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3F4627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10 858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9E217" w14:textId="77777777" w:rsidR="003F4627" w:rsidRPr="003F4627" w:rsidRDefault="003F4627" w:rsidP="003F4627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3F4627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11 550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3502B" w14:textId="77777777" w:rsidR="003F4627" w:rsidRPr="003F4627" w:rsidRDefault="003F4627" w:rsidP="003F4627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3F4627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692</w:t>
            </w:r>
          </w:p>
        </w:tc>
      </w:tr>
      <w:tr w:rsidR="003F4627" w:rsidRPr="003F4627" w14:paraId="6547440C" w14:textId="77777777" w:rsidTr="0014782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31846" w14:textId="77777777" w:rsidR="003F4627" w:rsidRPr="003F4627" w:rsidRDefault="003F4627" w:rsidP="003F4627">
            <w:pPr>
              <w:spacing w:line="240" w:lineRule="auto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3F4627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Prosjektavslutning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72EF7" w14:textId="77777777" w:rsidR="003F4627" w:rsidRPr="003F4627" w:rsidRDefault="003F4627" w:rsidP="003F4627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3F4627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-86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1852F" w14:textId="77777777" w:rsidR="003F4627" w:rsidRPr="003F4627" w:rsidRDefault="003F4627" w:rsidP="003F4627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3F4627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-77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F328A" w14:textId="77777777" w:rsidR="003F4627" w:rsidRPr="003F4627" w:rsidRDefault="003F4627" w:rsidP="003F4627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3F4627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-9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2C980" w14:textId="77777777" w:rsidR="003F4627" w:rsidRPr="003F4627" w:rsidRDefault="003F4627" w:rsidP="003F4627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3F4627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-60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90698" w14:textId="77777777" w:rsidR="003F4627" w:rsidRPr="003F4627" w:rsidRDefault="003F4627" w:rsidP="003F4627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3F4627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-116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EDFEB" w14:textId="77777777" w:rsidR="003F4627" w:rsidRPr="003F4627" w:rsidRDefault="003F4627" w:rsidP="003F4627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3F4627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-192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10705" w14:textId="77777777" w:rsidR="003F4627" w:rsidRPr="003F4627" w:rsidRDefault="003F4627" w:rsidP="003F4627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3F4627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-77</w:t>
            </w:r>
          </w:p>
        </w:tc>
      </w:tr>
      <w:tr w:rsidR="003F4627" w:rsidRPr="003F4627" w14:paraId="46DBF31B" w14:textId="77777777" w:rsidTr="003F4627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BDBDB"/>
            <w:noWrap/>
            <w:vAlign w:val="bottom"/>
            <w:hideMark/>
          </w:tcPr>
          <w:p w14:paraId="7A0A7C83" w14:textId="77777777" w:rsidR="003F4627" w:rsidRPr="003F4627" w:rsidRDefault="003F4627" w:rsidP="003F4627">
            <w:pPr>
              <w:spacing w:line="240" w:lineRule="auto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3F4627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 xml:space="preserve">Årsresultat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vAlign w:val="bottom"/>
            <w:hideMark/>
          </w:tcPr>
          <w:p w14:paraId="7F57ACF7" w14:textId="77777777" w:rsidR="003F4627" w:rsidRPr="003F4627" w:rsidRDefault="003F4627" w:rsidP="003F4627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3F4627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1 191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vAlign w:val="bottom"/>
            <w:hideMark/>
          </w:tcPr>
          <w:p w14:paraId="619377D7" w14:textId="77777777" w:rsidR="003F4627" w:rsidRPr="003F4627" w:rsidRDefault="003F4627" w:rsidP="003F4627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3F4627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3 417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vAlign w:val="bottom"/>
            <w:hideMark/>
          </w:tcPr>
          <w:p w14:paraId="71695389" w14:textId="77777777" w:rsidR="003F4627" w:rsidRPr="003F4627" w:rsidRDefault="003F4627" w:rsidP="003F4627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3F4627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-2 226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vAlign w:val="bottom"/>
            <w:hideMark/>
          </w:tcPr>
          <w:p w14:paraId="70B6A634" w14:textId="77777777" w:rsidR="003F4627" w:rsidRPr="003F4627" w:rsidRDefault="003F4627" w:rsidP="003F4627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3F4627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-3 789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BDBDB"/>
            <w:noWrap/>
            <w:vAlign w:val="bottom"/>
            <w:hideMark/>
          </w:tcPr>
          <w:p w14:paraId="2A130769" w14:textId="77777777" w:rsidR="003F4627" w:rsidRPr="003F4627" w:rsidRDefault="003F4627" w:rsidP="003F4627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3F4627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3 488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BDBDB"/>
            <w:noWrap/>
            <w:vAlign w:val="bottom"/>
            <w:hideMark/>
          </w:tcPr>
          <w:p w14:paraId="37101DFD" w14:textId="77777777" w:rsidR="003F4627" w:rsidRPr="003F4627" w:rsidRDefault="003F4627" w:rsidP="003F4627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3F4627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1 358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vAlign w:val="bottom"/>
            <w:hideMark/>
          </w:tcPr>
          <w:p w14:paraId="005B3A65" w14:textId="77777777" w:rsidR="003F4627" w:rsidRPr="003F4627" w:rsidRDefault="003F4627" w:rsidP="003F4627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3F4627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-2 129</w:t>
            </w:r>
          </w:p>
        </w:tc>
      </w:tr>
      <w:tr w:rsidR="003F4627" w:rsidRPr="003F4627" w14:paraId="40A24879" w14:textId="77777777" w:rsidTr="0014782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6A6A6"/>
              <w:right w:val="nil"/>
            </w:tcBorders>
            <w:shd w:val="clear" w:color="auto" w:fill="auto"/>
            <w:noWrap/>
            <w:vAlign w:val="bottom"/>
            <w:hideMark/>
          </w:tcPr>
          <w:p w14:paraId="7F0A3869" w14:textId="77777777" w:rsidR="003F4627" w:rsidRPr="003F4627" w:rsidRDefault="003F4627" w:rsidP="003F4627">
            <w:pPr>
              <w:spacing w:line="240" w:lineRule="auto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3F4627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Overført fra i fjor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6A6A6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3080F" w14:textId="77777777" w:rsidR="003F4627" w:rsidRPr="003F4627" w:rsidRDefault="003F4627" w:rsidP="003F4627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3F4627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-10 977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9014A" w14:textId="77777777" w:rsidR="003F4627" w:rsidRPr="003F4627" w:rsidRDefault="003F4627" w:rsidP="003F4627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3F4627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-10 977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3458F" w14:textId="77777777" w:rsidR="003F4627" w:rsidRPr="003F4627" w:rsidRDefault="003F4627" w:rsidP="003F4627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3F4627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031F9" w14:textId="77777777" w:rsidR="003F4627" w:rsidRPr="003F4627" w:rsidRDefault="003F4627" w:rsidP="003F4627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3F4627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-9 920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0A120B" w14:textId="77777777" w:rsidR="003F4627" w:rsidRPr="003F4627" w:rsidRDefault="003F4627" w:rsidP="003F4627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3F4627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-10 977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63221D" w14:textId="77777777" w:rsidR="003F4627" w:rsidRPr="003F4627" w:rsidRDefault="003F4627" w:rsidP="003F4627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3F4627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-10 977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07E82" w14:textId="77777777" w:rsidR="003F4627" w:rsidRPr="003F4627" w:rsidRDefault="003F4627" w:rsidP="003F4627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3F4627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0</w:t>
            </w:r>
          </w:p>
        </w:tc>
      </w:tr>
      <w:tr w:rsidR="003F4627" w:rsidRPr="003F4627" w14:paraId="378071BF" w14:textId="77777777" w:rsidTr="003F4627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ACB9CA"/>
            <w:noWrap/>
            <w:vAlign w:val="bottom"/>
            <w:hideMark/>
          </w:tcPr>
          <w:p w14:paraId="2CC31E8D" w14:textId="77777777" w:rsidR="003F4627" w:rsidRPr="003F4627" w:rsidRDefault="003F4627" w:rsidP="003F4627">
            <w:pPr>
              <w:spacing w:line="240" w:lineRule="auto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3F4627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Akkumulert resultat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CB9CA"/>
            <w:noWrap/>
            <w:vAlign w:val="bottom"/>
            <w:hideMark/>
          </w:tcPr>
          <w:p w14:paraId="5477E3D5" w14:textId="77777777" w:rsidR="003F4627" w:rsidRPr="003F4627" w:rsidRDefault="003F4627" w:rsidP="003F4627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3F4627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-9 786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B9CA"/>
            <w:noWrap/>
            <w:vAlign w:val="bottom"/>
            <w:hideMark/>
          </w:tcPr>
          <w:p w14:paraId="166C4FB4" w14:textId="77777777" w:rsidR="003F4627" w:rsidRPr="003F4627" w:rsidRDefault="003F4627" w:rsidP="003F4627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3F4627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-7 560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B9CA"/>
            <w:noWrap/>
            <w:vAlign w:val="bottom"/>
            <w:hideMark/>
          </w:tcPr>
          <w:p w14:paraId="543A6064" w14:textId="77777777" w:rsidR="003F4627" w:rsidRPr="003F4627" w:rsidRDefault="003F4627" w:rsidP="003F4627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3F4627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-2 226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B9CA"/>
            <w:noWrap/>
            <w:vAlign w:val="bottom"/>
            <w:hideMark/>
          </w:tcPr>
          <w:p w14:paraId="5E90B86A" w14:textId="77777777" w:rsidR="003F4627" w:rsidRPr="003F4627" w:rsidRDefault="003F4627" w:rsidP="003F4627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3F4627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-13 709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CB9CA"/>
            <w:noWrap/>
            <w:vAlign w:val="bottom"/>
            <w:hideMark/>
          </w:tcPr>
          <w:p w14:paraId="70FF9D69" w14:textId="77777777" w:rsidR="003F4627" w:rsidRPr="003F4627" w:rsidRDefault="003F4627" w:rsidP="003F4627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3F4627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-7 489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CB9CA"/>
            <w:noWrap/>
            <w:vAlign w:val="bottom"/>
            <w:hideMark/>
          </w:tcPr>
          <w:p w14:paraId="1946BC5C" w14:textId="77777777" w:rsidR="003F4627" w:rsidRPr="003F4627" w:rsidRDefault="003F4627" w:rsidP="003F4627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3F4627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-9 619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CB9CA"/>
            <w:noWrap/>
            <w:vAlign w:val="bottom"/>
            <w:hideMark/>
          </w:tcPr>
          <w:p w14:paraId="49B4C899" w14:textId="77777777" w:rsidR="003F4627" w:rsidRPr="003F4627" w:rsidRDefault="003F4627" w:rsidP="003F4627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3F4627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-2 129</w:t>
            </w:r>
          </w:p>
        </w:tc>
      </w:tr>
    </w:tbl>
    <w:p w14:paraId="61F457BB" w14:textId="77777777" w:rsidR="001C69A5" w:rsidRDefault="001C69A5" w:rsidP="00A90F67"/>
    <w:p w14:paraId="75D689FB" w14:textId="2649FDA2" w:rsidR="001C69A5" w:rsidRDefault="001C69A5" w:rsidP="00A90F67">
      <w:r>
        <w:t xml:space="preserve">Den eksternfinansierte virksomheten er kommentert innledningsvis under </w:t>
      </w:r>
      <w:r w:rsidRPr="001C69A5">
        <w:rPr>
          <w:i/>
        </w:rPr>
        <w:t>Totalvirksomheten</w:t>
      </w:r>
      <w:r>
        <w:rPr>
          <w:i/>
        </w:rPr>
        <w:t>.</w:t>
      </w:r>
      <w:r w:rsidR="00CD3574">
        <w:t xml:space="preserve"> Inntekter fra bevilgning i tabell 4 er brutto inntekter </w:t>
      </w:r>
      <w:r w:rsidR="00D01ECD">
        <w:t xml:space="preserve">fra eksterne prosjekter </w:t>
      </w:r>
      <w:r w:rsidR="00CD3574">
        <w:t xml:space="preserve">mottatt i </w:t>
      </w:r>
      <w:r w:rsidR="00E52E2F">
        <w:t>2019</w:t>
      </w:r>
      <w:r w:rsidR="00CD3574">
        <w:t xml:space="preserve">. Disse inntektene er ikke periodisert. </w:t>
      </w:r>
      <w:r w:rsidR="00D01ECD">
        <w:t xml:space="preserve">Det akkumulerte resultatet i denne tabellen viser ubrukte prosjektmidler ved TIK. </w:t>
      </w:r>
    </w:p>
    <w:p w14:paraId="772CD2FC" w14:textId="77777777" w:rsidR="00D01ECD" w:rsidRPr="00CD3574" w:rsidRDefault="00D01ECD" w:rsidP="00A90F67"/>
    <w:p w14:paraId="42785559" w14:textId="77777777" w:rsidR="00A90F67" w:rsidRPr="00C32262" w:rsidRDefault="001C69A5" w:rsidP="00C32262">
      <w:pPr>
        <w:rPr>
          <w:sz w:val="20"/>
          <w:szCs w:val="20"/>
        </w:rPr>
      </w:pPr>
      <w:r w:rsidRPr="00C32262">
        <w:rPr>
          <w:sz w:val="20"/>
          <w:szCs w:val="20"/>
        </w:rPr>
        <w:t>Tabell 5</w:t>
      </w:r>
      <w:r w:rsidR="00DF57DC" w:rsidRPr="00C32262">
        <w:rPr>
          <w:sz w:val="20"/>
          <w:szCs w:val="20"/>
        </w:rPr>
        <w:t xml:space="preserve">: Nettobidrag per prosjekt </w:t>
      </w:r>
      <w:r w:rsidR="009C4B36" w:rsidRPr="00C32262">
        <w:rPr>
          <w:sz w:val="20"/>
          <w:szCs w:val="20"/>
        </w:rPr>
        <w:t>2</w:t>
      </w:r>
      <w:r w:rsidR="00DF57DC" w:rsidRPr="00C32262">
        <w:rPr>
          <w:sz w:val="20"/>
          <w:szCs w:val="20"/>
        </w:rPr>
        <w:t>. tertial</w:t>
      </w:r>
    </w:p>
    <w:p w14:paraId="1D6F1837" w14:textId="0E6EF7A3" w:rsidR="00C32262" w:rsidRDefault="0001609E" w:rsidP="009364D7">
      <w:pPr>
        <w:pStyle w:val="Default"/>
        <w:keepNext/>
        <w:spacing w:line="360" w:lineRule="auto"/>
        <w:ind w:right="-481"/>
      </w:pPr>
      <w:r w:rsidRPr="0001609E">
        <w:rPr>
          <w:noProof/>
        </w:rPr>
        <w:drawing>
          <wp:inline distT="0" distB="0" distL="0" distR="0" wp14:anchorId="05CB262B" wp14:editId="631FF215">
            <wp:extent cx="5760720" cy="4580128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5801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00CA80" w14:textId="77777777" w:rsidR="00E332BE" w:rsidRDefault="001C69A5" w:rsidP="001C69A5">
      <w:pPr>
        <w:pStyle w:val="Default"/>
        <w:spacing w:line="360" w:lineRule="auto"/>
        <w:ind w:right="-481"/>
        <w:rPr>
          <w:b/>
        </w:rPr>
      </w:pPr>
      <w:r>
        <w:rPr>
          <w:b/>
        </w:rPr>
        <w:t xml:space="preserve"> </w:t>
      </w:r>
    </w:p>
    <w:p w14:paraId="1B656625" w14:textId="77777777" w:rsidR="00F62477" w:rsidRDefault="00F62477" w:rsidP="006E6259">
      <w:pPr>
        <w:pStyle w:val="Default"/>
        <w:spacing w:line="360" w:lineRule="auto"/>
        <w:ind w:right="-481"/>
        <w:rPr>
          <w:b/>
        </w:rPr>
      </w:pPr>
    </w:p>
    <w:p w14:paraId="1C0C6486" w14:textId="77777777" w:rsidR="00F62477" w:rsidRPr="00E332BE" w:rsidRDefault="00F62477" w:rsidP="006E6259">
      <w:pPr>
        <w:pStyle w:val="Default"/>
        <w:spacing w:line="360" w:lineRule="auto"/>
        <w:ind w:right="-481"/>
        <w:rPr>
          <w:b/>
        </w:rPr>
      </w:pPr>
    </w:p>
    <w:p w14:paraId="22791C4F" w14:textId="77777777" w:rsidR="001C69A5" w:rsidRDefault="001C69A5">
      <w:pPr>
        <w:spacing w:line="240" w:lineRule="auto"/>
        <w:rPr>
          <w:rFonts w:ascii="Cambria" w:eastAsia="SimSun" w:hAnsi="Cambria"/>
          <w:b/>
          <w:bCs/>
          <w:kern w:val="32"/>
          <w:sz w:val="32"/>
          <w:szCs w:val="32"/>
        </w:rPr>
      </w:pPr>
      <w:r>
        <w:br w:type="page"/>
      </w:r>
    </w:p>
    <w:p w14:paraId="1B3FBBF2" w14:textId="77777777" w:rsidR="00E332BE" w:rsidRDefault="00E332BE" w:rsidP="00E332BE">
      <w:pPr>
        <w:pStyle w:val="Heading1"/>
      </w:pPr>
      <w:r>
        <w:lastRenderedPageBreak/>
        <w:t>Langtidsprognose</w:t>
      </w:r>
    </w:p>
    <w:p w14:paraId="771A040F" w14:textId="6E79267A" w:rsidR="009364D7" w:rsidRDefault="001C69A5" w:rsidP="00FC4C9A">
      <w:pPr>
        <w:rPr>
          <w:b/>
        </w:rPr>
      </w:pPr>
      <w:r>
        <w:rPr>
          <w:b/>
        </w:rPr>
        <w:t>Tabell 6</w:t>
      </w:r>
      <w:r w:rsidR="00FC4C9A" w:rsidRPr="00FC4C9A">
        <w:rPr>
          <w:b/>
        </w:rPr>
        <w:t>: Oppdatert langtidsprognose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07"/>
        <w:gridCol w:w="1053"/>
        <w:gridCol w:w="1122"/>
        <w:gridCol w:w="1122"/>
        <w:gridCol w:w="1122"/>
        <w:gridCol w:w="1122"/>
        <w:tblGridChange w:id="0">
          <w:tblGrid>
            <w:gridCol w:w="3507"/>
            <w:gridCol w:w="1053"/>
            <w:gridCol w:w="1122"/>
            <w:gridCol w:w="1122"/>
            <w:gridCol w:w="1122"/>
            <w:gridCol w:w="1122"/>
          </w:tblGrid>
        </w:tblGridChange>
      </w:tblGrid>
      <w:tr w:rsidR="003B0913" w:rsidRPr="003B0913" w14:paraId="769CA0D7" w14:textId="77777777" w:rsidTr="003B0913">
        <w:trPr>
          <w:trHeight w:val="390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1DEACEC" w14:textId="77777777" w:rsidR="003B0913" w:rsidRPr="003B0913" w:rsidRDefault="003B0913" w:rsidP="003B0913">
            <w:pPr>
              <w:spacing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nb-NO"/>
              </w:rPr>
            </w:pPr>
            <w:r w:rsidRPr="003B0913"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nb-NO"/>
              </w:rPr>
              <w:t>Langtidsprognose</w:t>
            </w:r>
          </w:p>
        </w:tc>
      </w:tr>
      <w:tr w:rsidR="003B0913" w:rsidRPr="003B0913" w14:paraId="7E073E0E" w14:textId="77777777" w:rsidTr="003B0913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71D34067" w14:textId="77777777" w:rsidR="003B0913" w:rsidRPr="003B0913" w:rsidRDefault="003B0913" w:rsidP="003B0913">
            <w:pPr>
              <w:spacing w:line="240" w:lineRule="auto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3B0913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505AA9A0" w14:textId="77777777" w:rsidR="003B0913" w:rsidRPr="003B0913" w:rsidRDefault="003B0913" w:rsidP="003B0913">
            <w:pPr>
              <w:spacing w:line="240" w:lineRule="auto"/>
              <w:jc w:val="right"/>
              <w:rPr>
                <w:rFonts w:eastAsia="Times New Roman" w:cs="Calibri"/>
                <w:b/>
                <w:bCs/>
                <w:i/>
                <w:iCs/>
                <w:color w:val="000000"/>
                <w:sz w:val="16"/>
                <w:szCs w:val="16"/>
                <w:lang w:eastAsia="nb-NO"/>
              </w:rPr>
            </w:pPr>
            <w:r w:rsidRPr="003B0913">
              <w:rPr>
                <w:rFonts w:eastAsia="Times New Roman" w:cs="Calibri"/>
                <w:b/>
                <w:bCs/>
                <w:i/>
                <w:iCs/>
                <w:color w:val="000000"/>
                <w:sz w:val="16"/>
                <w:szCs w:val="16"/>
                <w:lang w:eastAsia="nb-NO"/>
              </w:rPr>
              <w:t>Budsjett 2019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412A42DB" w14:textId="77777777" w:rsidR="003B0913" w:rsidRPr="003B0913" w:rsidRDefault="003B0913" w:rsidP="003B0913">
            <w:pPr>
              <w:spacing w:line="240" w:lineRule="auto"/>
              <w:jc w:val="right"/>
              <w:rPr>
                <w:rFonts w:eastAsia="Times New Roman" w:cs="Calibri"/>
                <w:b/>
                <w:bCs/>
                <w:i/>
                <w:iCs/>
                <w:color w:val="000000"/>
                <w:sz w:val="16"/>
                <w:szCs w:val="16"/>
                <w:lang w:eastAsia="nb-NO"/>
              </w:rPr>
            </w:pPr>
            <w:r w:rsidRPr="003B0913">
              <w:rPr>
                <w:rFonts w:eastAsia="Times New Roman" w:cs="Calibri"/>
                <w:b/>
                <w:bCs/>
                <w:i/>
                <w:iCs/>
                <w:color w:val="000000"/>
                <w:sz w:val="16"/>
                <w:szCs w:val="16"/>
                <w:lang w:eastAsia="nb-NO"/>
              </w:rPr>
              <w:t>Prognose 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0D539C56" w14:textId="77777777" w:rsidR="003B0913" w:rsidRPr="003B0913" w:rsidRDefault="003B0913" w:rsidP="003B0913">
            <w:pPr>
              <w:spacing w:line="240" w:lineRule="auto"/>
              <w:jc w:val="right"/>
              <w:rPr>
                <w:rFonts w:eastAsia="Times New Roman" w:cs="Calibri"/>
                <w:b/>
                <w:bCs/>
                <w:i/>
                <w:iCs/>
                <w:color w:val="000000"/>
                <w:sz w:val="16"/>
                <w:szCs w:val="16"/>
                <w:lang w:eastAsia="nb-NO"/>
              </w:rPr>
            </w:pPr>
            <w:r w:rsidRPr="003B0913">
              <w:rPr>
                <w:rFonts w:eastAsia="Times New Roman" w:cs="Calibri"/>
                <w:b/>
                <w:bCs/>
                <w:i/>
                <w:iCs/>
                <w:color w:val="000000"/>
                <w:sz w:val="16"/>
                <w:szCs w:val="16"/>
                <w:lang w:eastAsia="nb-NO"/>
              </w:rPr>
              <w:t>Prognose 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5BA13B60" w14:textId="77777777" w:rsidR="003B0913" w:rsidRPr="003B0913" w:rsidRDefault="003B0913" w:rsidP="003B0913">
            <w:pPr>
              <w:spacing w:line="240" w:lineRule="auto"/>
              <w:jc w:val="right"/>
              <w:rPr>
                <w:rFonts w:eastAsia="Times New Roman" w:cs="Calibri"/>
                <w:b/>
                <w:bCs/>
                <w:i/>
                <w:iCs/>
                <w:color w:val="000000"/>
                <w:sz w:val="16"/>
                <w:szCs w:val="16"/>
                <w:lang w:eastAsia="nb-NO"/>
              </w:rPr>
            </w:pPr>
            <w:r w:rsidRPr="003B0913">
              <w:rPr>
                <w:rFonts w:eastAsia="Times New Roman" w:cs="Calibri"/>
                <w:b/>
                <w:bCs/>
                <w:i/>
                <w:iCs/>
                <w:color w:val="000000"/>
                <w:sz w:val="16"/>
                <w:szCs w:val="16"/>
                <w:lang w:eastAsia="nb-NO"/>
              </w:rPr>
              <w:t>Prognose 2022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536FAB30" w14:textId="77777777" w:rsidR="003B0913" w:rsidRPr="003B0913" w:rsidRDefault="003B0913" w:rsidP="003B0913">
            <w:pPr>
              <w:spacing w:line="240" w:lineRule="auto"/>
              <w:jc w:val="right"/>
              <w:rPr>
                <w:rFonts w:eastAsia="Times New Roman" w:cs="Calibri"/>
                <w:b/>
                <w:bCs/>
                <w:i/>
                <w:iCs/>
                <w:color w:val="000000"/>
                <w:sz w:val="16"/>
                <w:szCs w:val="16"/>
                <w:lang w:eastAsia="nb-NO"/>
              </w:rPr>
            </w:pPr>
            <w:r w:rsidRPr="003B0913">
              <w:rPr>
                <w:rFonts w:eastAsia="Times New Roman" w:cs="Calibri"/>
                <w:b/>
                <w:bCs/>
                <w:i/>
                <w:iCs/>
                <w:color w:val="000000"/>
                <w:sz w:val="16"/>
                <w:szCs w:val="16"/>
                <w:lang w:eastAsia="nb-NO"/>
              </w:rPr>
              <w:t>Prognose 2023</w:t>
            </w:r>
          </w:p>
        </w:tc>
      </w:tr>
      <w:tr w:rsidR="003B0913" w:rsidRPr="003B0913" w14:paraId="453712E4" w14:textId="77777777" w:rsidTr="003B0913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49552" w14:textId="77777777" w:rsidR="003B0913" w:rsidRPr="003B0913" w:rsidRDefault="003B0913" w:rsidP="003B0913">
            <w:pPr>
              <w:spacing w:line="240" w:lineRule="auto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3B0913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Inntekter fra bevilgning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415CE8" w14:textId="77777777" w:rsidR="003B0913" w:rsidRPr="003B0913" w:rsidRDefault="003B0913" w:rsidP="003B0913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3B0913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-12 513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95FC55" w14:textId="77777777" w:rsidR="003B0913" w:rsidRPr="003B0913" w:rsidRDefault="003B0913" w:rsidP="003B0913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3B0913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-12 227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FE30BB" w14:textId="77777777" w:rsidR="003B0913" w:rsidRPr="003B0913" w:rsidRDefault="003B0913" w:rsidP="003B0913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3B0913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-12 367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A0467C" w14:textId="77777777" w:rsidR="003B0913" w:rsidRPr="003B0913" w:rsidRDefault="003B0913" w:rsidP="003B0913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3B0913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-11 653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BCC0A3" w14:textId="77777777" w:rsidR="003B0913" w:rsidRPr="003B0913" w:rsidRDefault="003B0913" w:rsidP="003B0913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3B0913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-10 176</w:t>
            </w:r>
          </w:p>
        </w:tc>
      </w:tr>
      <w:tr w:rsidR="003B0913" w:rsidRPr="003B0913" w14:paraId="21EEA4C7" w14:textId="77777777" w:rsidTr="003B0913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CA152" w14:textId="77777777" w:rsidR="003B0913" w:rsidRPr="003B0913" w:rsidRDefault="003B0913" w:rsidP="003B0913">
            <w:pPr>
              <w:spacing w:line="240" w:lineRule="auto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3B0913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Andre UiO-inntekter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25C797" w14:textId="77777777" w:rsidR="003B0913" w:rsidRPr="003B0913" w:rsidRDefault="003B0913" w:rsidP="003B0913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3B0913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-2 378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66CEFD" w14:textId="77777777" w:rsidR="003B0913" w:rsidRPr="003B0913" w:rsidRDefault="003B0913" w:rsidP="003B0913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3B0913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-2 028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1F7F4D" w14:textId="77777777" w:rsidR="003B0913" w:rsidRPr="003B0913" w:rsidRDefault="003B0913" w:rsidP="003B0913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3B0913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-2 060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637A13" w14:textId="77777777" w:rsidR="003B0913" w:rsidRPr="003B0913" w:rsidRDefault="003B0913" w:rsidP="003B0913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3B0913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-450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4F0138" w14:textId="77777777" w:rsidR="003B0913" w:rsidRPr="003B0913" w:rsidRDefault="003B0913" w:rsidP="003B0913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3B0913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0</w:t>
            </w:r>
          </w:p>
        </w:tc>
      </w:tr>
      <w:tr w:rsidR="003B0913" w:rsidRPr="003B0913" w14:paraId="691DEFC6" w14:textId="77777777" w:rsidTr="003B0913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41B44" w14:textId="77777777" w:rsidR="003B0913" w:rsidRPr="003B0913" w:rsidRDefault="003B0913" w:rsidP="003B0913">
            <w:pPr>
              <w:spacing w:line="240" w:lineRule="auto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3B0913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Personalkostnader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06E9A6" w14:textId="77777777" w:rsidR="003B0913" w:rsidRPr="003B0913" w:rsidRDefault="003B0913" w:rsidP="003B0913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3B0913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20 310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3E7F5E" w14:textId="77777777" w:rsidR="003B0913" w:rsidRPr="003B0913" w:rsidRDefault="003B0913" w:rsidP="003B0913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3B0913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21 059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A8E895" w14:textId="77777777" w:rsidR="003B0913" w:rsidRPr="003B0913" w:rsidRDefault="003B0913" w:rsidP="003B0913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3B0913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19 872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EF4EC8" w14:textId="77777777" w:rsidR="003B0913" w:rsidRPr="003B0913" w:rsidRDefault="003B0913" w:rsidP="003B0913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3B0913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17 995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AE2068" w14:textId="77777777" w:rsidR="003B0913" w:rsidRPr="003B0913" w:rsidRDefault="003B0913" w:rsidP="003B0913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3B0913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17 314</w:t>
            </w:r>
          </w:p>
        </w:tc>
      </w:tr>
      <w:tr w:rsidR="003B0913" w:rsidRPr="003B0913" w14:paraId="69B37221" w14:textId="77777777" w:rsidTr="003B0913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46F66" w14:textId="77777777" w:rsidR="003B0913" w:rsidRPr="003B0913" w:rsidRDefault="003B0913" w:rsidP="003B0913">
            <w:pPr>
              <w:spacing w:line="240" w:lineRule="auto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3B0913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Driftskostnader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B2682F" w14:textId="77777777" w:rsidR="003B0913" w:rsidRPr="003B0913" w:rsidRDefault="003B0913" w:rsidP="003B0913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3B0913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3 868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539B88" w14:textId="77777777" w:rsidR="003B0913" w:rsidRPr="003B0913" w:rsidRDefault="003B0913" w:rsidP="003B0913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3B0913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3 213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827CAF" w14:textId="77777777" w:rsidR="003B0913" w:rsidRPr="003B0913" w:rsidRDefault="003B0913" w:rsidP="003B0913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3B0913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3 173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F61BF8" w14:textId="77777777" w:rsidR="003B0913" w:rsidRPr="003B0913" w:rsidRDefault="003B0913" w:rsidP="003B0913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3B0913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3 148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9BBD21" w14:textId="77777777" w:rsidR="003B0913" w:rsidRPr="003B0913" w:rsidRDefault="003B0913" w:rsidP="003B0913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3B0913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3 148</w:t>
            </w:r>
          </w:p>
        </w:tc>
      </w:tr>
      <w:tr w:rsidR="003B0913" w:rsidRPr="003B0913" w14:paraId="3681DD91" w14:textId="77777777" w:rsidTr="003B0913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E3F58" w14:textId="77777777" w:rsidR="003B0913" w:rsidRPr="003B0913" w:rsidRDefault="003B0913" w:rsidP="003B0913">
            <w:pPr>
              <w:spacing w:line="240" w:lineRule="auto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3B0913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Investeringer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40E744" w14:textId="77777777" w:rsidR="003B0913" w:rsidRPr="003B0913" w:rsidRDefault="003B0913" w:rsidP="003B0913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3B0913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F4DC71" w14:textId="77777777" w:rsidR="003B0913" w:rsidRPr="003B0913" w:rsidRDefault="003B0913" w:rsidP="003B0913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3B0913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B9B27F" w14:textId="77777777" w:rsidR="003B0913" w:rsidRPr="003B0913" w:rsidRDefault="003B0913" w:rsidP="003B0913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3B0913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0164A4" w14:textId="77777777" w:rsidR="003B0913" w:rsidRPr="003B0913" w:rsidRDefault="003B0913" w:rsidP="003B0913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3B0913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7EAB64" w14:textId="77777777" w:rsidR="003B0913" w:rsidRPr="003B0913" w:rsidRDefault="003B0913" w:rsidP="003B0913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3B0913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210</w:t>
            </w:r>
          </w:p>
        </w:tc>
      </w:tr>
      <w:tr w:rsidR="003B0913" w:rsidRPr="003B0913" w14:paraId="0977C829" w14:textId="77777777" w:rsidTr="003B0913">
        <w:trPr>
          <w:trHeight w:val="315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8E4BC"/>
            <w:vAlign w:val="center"/>
            <w:hideMark/>
          </w:tcPr>
          <w:p w14:paraId="2F1DCD08" w14:textId="77777777" w:rsidR="003B0913" w:rsidRPr="003B0913" w:rsidRDefault="003B0913" w:rsidP="003B0913">
            <w:pPr>
              <w:spacing w:line="240" w:lineRule="auto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3B0913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Årsresultat uten nettobidrag og prosjektavslutning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8E4BC"/>
            <w:vAlign w:val="center"/>
            <w:hideMark/>
          </w:tcPr>
          <w:p w14:paraId="254F7F14" w14:textId="77777777" w:rsidR="003B0913" w:rsidRPr="003B0913" w:rsidRDefault="003B0913" w:rsidP="003B0913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3B0913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9 497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E4BC"/>
            <w:vAlign w:val="center"/>
            <w:hideMark/>
          </w:tcPr>
          <w:p w14:paraId="75CAED91" w14:textId="77777777" w:rsidR="003B0913" w:rsidRPr="003B0913" w:rsidRDefault="003B0913" w:rsidP="003B0913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3B0913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10 227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E4BC"/>
            <w:vAlign w:val="center"/>
            <w:hideMark/>
          </w:tcPr>
          <w:p w14:paraId="0508C293" w14:textId="77777777" w:rsidR="003B0913" w:rsidRPr="003B0913" w:rsidRDefault="003B0913" w:rsidP="003B0913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3B0913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8 828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E4BC"/>
            <w:vAlign w:val="center"/>
            <w:hideMark/>
          </w:tcPr>
          <w:p w14:paraId="3C1D2E49" w14:textId="77777777" w:rsidR="003B0913" w:rsidRPr="003B0913" w:rsidRDefault="003B0913" w:rsidP="003B0913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3B0913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9 249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E4BC"/>
            <w:vAlign w:val="center"/>
            <w:hideMark/>
          </w:tcPr>
          <w:p w14:paraId="468578CA" w14:textId="77777777" w:rsidR="003B0913" w:rsidRPr="003B0913" w:rsidRDefault="003B0913" w:rsidP="003B0913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3B0913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10 496</w:t>
            </w:r>
          </w:p>
        </w:tc>
      </w:tr>
      <w:tr w:rsidR="003B0913" w:rsidRPr="003B0913" w14:paraId="13A374C8" w14:textId="77777777" w:rsidTr="003B0913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67A26" w14:textId="77777777" w:rsidR="003B0913" w:rsidRPr="003B0913" w:rsidRDefault="003B0913" w:rsidP="003B0913">
            <w:pPr>
              <w:spacing w:line="240" w:lineRule="auto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3B0913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Nettobidrag fra prosjekter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C8F8EB" w14:textId="77777777" w:rsidR="003B0913" w:rsidRPr="003B0913" w:rsidRDefault="003B0913" w:rsidP="003B0913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3B0913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-11 231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02258A" w14:textId="77777777" w:rsidR="003B0913" w:rsidRPr="003B0913" w:rsidRDefault="003B0913" w:rsidP="003B0913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3B0913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-7 955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66F4A0" w14:textId="77777777" w:rsidR="003B0913" w:rsidRPr="003B0913" w:rsidRDefault="003B0913" w:rsidP="003B0913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3B0913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-7 000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C381A0" w14:textId="77777777" w:rsidR="003B0913" w:rsidRPr="003B0913" w:rsidRDefault="003B0913" w:rsidP="003B0913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3B0913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-7 000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50DFB9" w14:textId="77777777" w:rsidR="003B0913" w:rsidRPr="003B0913" w:rsidRDefault="003B0913" w:rsidP="003B0913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3B0913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-6 000</w:t>
            </w:r>
          </w:p>
        </w:tc>
      </w:tr>
      <w:tr w:rsidR="003B0913" w:rsidRPr="003B0913" w14:paraId="306185C2" w14:textId="77777777" w:rsidTr="003B0913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3D575" w14:textId="77777777" w:rsidR="003B0913" w:rsidRPr="003B0913" w:rsidRDefault="003B0913" w:rsidP="003B0913">
            <w:pPr>
              <w:spacing w:line="240" w:lineRule="auto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3B0913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Prosjektavslutning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E090D7" w14:textId="77777777" w:rsidR="003B0913" w:rsidRPr="003B0913" w:rsidRDefault="003B0913" w:rsidP="003B0913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3B0913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216FD0" w14:textId="77777777" w:rsidR="003B0913" w:rsidRPr="003B0913" w:rsidRDefault="003B0913" w:rsidP="003B0913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3B0913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CB2633" w14:textId="77777777" w:rsidR="003B0913" w:rsidRPr="003B0913" w:rsidRDefault="003B0913" w:rsidP="003B0913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3B0913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854FBD" w14:textId="77777777" w:rsidR="003B0913" w:rsidRPr="003B0913" w:rsidRDefault="003B0913" w:rsidP="003B0913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3B0913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50DE00" w14:textId="77777777" w:rsidR="003B0913" w:rsidRPr="003B0913" w:rsidRDefault="003B0913" w:rsidP="003B0913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</w:pPr>
            <w:r w:rsidRPr="003B0913">
              <w:rPr>
                <w:rFonts w:eastAsia="Times New Roman" w:cs="Calibri"/>
                <w:color w:val="000000"/>
                <w:sz w:val="16"/>
                <w:szCs w:val="16"/>
                <w:lang w:eastAsia="nb-NO"/>
              </w:rPr>
              <w:t> </w:t>
            </w:r>
          </w:p>
        </w:tc>
      </w:tr>
      <w:tr w:rsidR="003B0913" w:rsidRPr="003B0913" w14:paraId="6CBC3FD6" w14:textId="77777777" w:rsidTr="003B0913">
        <w:trPr>
          <w:trHeight w:val="315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8E4BC"/>
            <w:noWrap/>
            <w:vAlign w:val="center"/>
            <w:hideMark/>
          </w:tcPr>
          <w:p w14:paraId="28554290" w14:textId="77777777" w:rsidR="003B0913" w:rsidRPr="003B0913" w:rsidRDefault="003B0913" w:rsidP="003B0913">
            <w:pPr>
              <w:spacing w:line="240" w:lineRule="auto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3B0913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 xml:space="preserve">Årsresultat 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8E4BC"/>
            <w:noWrap/>
            <w:vAlign w:val="center"/>
            <w:hideMark/>
          </w:tcPr>
          <w:p w14:paraId="69E7550B" w14:textId="77777777" w:rsidR="003B0913" w:rsidRPr="003B0913" w:rsidRDefault="003B0913" w:rsidP="003B0913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3B0913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-1 605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E4BC"/>
            <w:noWrap/>
            <w:vAlign w:val="center"/>
            <w:hideMark/>
          </w:tcPr>
          <w:p w14:paraId="6AB672D1" w14:textId="77777777" w:rsidR="003B0913" w:rsidRPr="003B0913" w:rsidRDefault="003B0913" w:rsidP="003B0913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3B0913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2 272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E4BC"/>
            <w:noWrap/>
            <w:vAlign w:val="center"/>
            <w:hideMark/>
          </w:tcPr>
          <w:p w14:paraId="745FA45F" w14:textId="77777777" w:rsidR="003B0913" w:rsidRPr="003B0913" w:rsidRDefault="003B0913" w:rsidP="003B0913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3B0913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1 828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E4BC"/>
            <w:noWrap/>
            <w:vAlign w:val="center"/>
            <w:hideMark/>
          </w:tcPr>
          <w:p w14:paraId="1431D8A9" w14:textId="77777777" w:rsidR="003B0913" w:rsidRPr="003B0913" w:rsidRDefault="003B0913" w:rsidP="003B0913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3B0913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2 249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E4BC"/>
            <w:noWrap/>
            <w:vAlign w:val="center"/>
            <w:hideMark/>
          </w:tcPr>
          <w:p w14:paraId="57518085" w14:textId="77777777" w:rsidR="003B0913" w:rsidRPr="003B0913" w:rsidRDefault="003B0913" w:rsidP="003B0913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3B0913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4 496</w:t>
            </w:r>
          </w:p>
        </w:tc>
      </w:tr>
      <w:tr w:rsidR="003B0913" w:rsidRPr="003B0913" w14:paraId="06872306" w14:textId="77777777" w:rsidTr="003B0913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6A6A6"/>
              <w:right w:val="nil"/>
            </w:tcBorders>
            <w:shd w:val="clear" w:color="auto" w:fill="auto"/>
            <w:noWrap/>
            <w:vAlign w:val="center"/>
            <w:hideMark/>
          </w:tcPr>
          <w:p w14:paraId="0CE9E690" w14:textId="77777777" w:rsidR="003B0913" w:rsidRPr="003B0913" w:rsidRDefault="003B0913" w:rsidP="003B0913">
            <w:pPr>
              <w:spacing w:line="240" w:lineRule="auto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3B0913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Overført fra i fjor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6A6A6"/>
              <w:right w:val="nil"/>
            </w:tcBorders>
            <w:shd w:val="clear" w:color="auto" w:fill="auto"/>
            <w:noWrap/>
            <w:vAlign w:val="center"/>
            <w:hideMark/>
          </w:tcPr>
          <w:p w14:paraId="043ED27F" w14:textId="77777777" w:rsidR="003B0913" w:rsidRPr="003B0913" w:rsidRDefault="003B0913" w:rsidP="003B0913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3B0913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-13 190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6A6A6"/>
              <w:right w:val="nil"/>
            </w:tcBorders>
            <w:shd w:val="clear" w:color="auto" w:fill="auto"/>
            <w:noWrap/>
            <w:vAlign w:val="center"/>
            <w:hideMark/>
          </w:tcPr>
          <w:p w14:paraId="791DFDBE" w14:textId="77777777" w:rsidR="003B0913" w:rsidRPr="003B0913" w:rsidRDefault="003B0913" w:rsidP="003B0913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3B0913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-14 796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6A6A6"/>
              <w:right w:val="nil"/>
            </w:tcBorders>
            <w:shd w:val="clear" w:color="auto" w:fill="auto"/>
            <w:noWrap/>
            <w:vAlign w:val="center"/>
            <w:hideMark/>
          </w:tcPr>
          <w:p w14:paraId="0E9C574A" w14:textId="77777777" w:rsidR="003B0913" w:rsidRPr="003B0913" w:rsidRDefault="003B0913" w:rsidP="003B0913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3B0913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-12 524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6A6A6"/>
              <w:right w:val="nil"/>
            </w:tcBorders>
            <w:shd w:val="clear" w:color="auto" w:fill="auto"/>
            <w:noWrap/>
            <w:vAlign w:val="center"/>
            <w:hideMark/>
          </w:tcPr>
          <w:p w14:paraId="1ECD6FB3" w14:textId="77777777" w:rsidR="003B0913" w:rsidRPr="003B0913" w:rsidRDefault="003B0913" w:rsidP="003B0913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3B0913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-10 696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6A6A6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42FA3F" w14:textId="77777777" w:rsidR="003B0913" w:rsidRPr="003B0913" w:rsidRDefault="003B0913" w:rsidP="003B0913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3B0913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-8 446</w:t>
            </w:r>
          </w:p>
        </w:tc>
      </w:tr>
      <w:tr w:rsidR="003B0913" w:rsidRPr="003B0913" w14:paraId="4B4E1618" w14:textId="77777777" w:rsidTr="003B0913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8DB4E2"/>
            <w:noWrap/>
            <w:vAlign w:val="center"/>
            <w:hideMark/>
          </w:tcPr>
          <w:p w14:paraId="09575262" w14:textId="77777777" w:rsidR="003B0913" w:rsidRPr="003B0913" w:rsidRDefault="003B0913" w:rsidP="003B0913">
            <w:pPr>
              <w:spacing w:line="240" w:lineRule="auto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3B0913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Akkumulert resultat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8DB4E2"/>
            <w:noWrap/>
            <w:vAlign w:val="center"/>
            <w:hideMark/>
          </w:tcPr>
          <w:p w14:paraId="76002BBA" w14:textId="77777777" w:rsidR="003B0913" w:rsidRPr="003B0913" w:rsidRDefault="003B0913" w:rsidP="003B0913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3B0913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-14 796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8DB4E2"/>
            <w:noWrap/>
            <w:vAlign w:val="center"/>
            <w:hideMark/>
          </w:tcPr>
          <w:p w14:paraId="7F9A6C43" w14:textId="77777777" w:rsidR="003B0913" w:rsidRPr="003B0913" w:rsidRDefault="003B0913" w:rsidP="003B0913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3B0913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-12 524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8DB4E2"/>
            <w:noWrap/>
            <w:vAlign w:val="center"/>
            <w:hideMark/>
          </w:tcPr>
          <w:p w14:paraId="6238438B" w14:textId="77777777" w:rsidR="003B0913" w:rsidRPr="003B0913" w:rsidRDefault="003B0913" w:rsidP="003B0913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3B0913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-10 696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8DB4E2"/>
            <w:noWrap/>
            <w:vAlign w:val="center"/>
            <w:hideMark/>
          </w:tcPr>
          <w:p w14:paraId="2384196B" w14:textId="77777777" w:rsidR="003B0913" w:rsidRPr="003B0913" w:rsidRDefault="003B0913" w:rsidP="003B0913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3B0913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-8 446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8DB4E2"/>
            <w:noWrap/>
            <w:vAlign w:val="center"/>
            <w:hideMark/>
          </w:tcPr>
          <w:p w14:paraId="1DCFE342" w14:textId="77777777" w:rsidR="003B0913" w:rsidRPr="003B0913" w:rsidRDefault="003B0913" w:rsidP="003B0913">
            <w:pPr>
              <w:spacing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3B0913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nb-NO"/>
              </w:rPr>
              <w:t>-3 950</w:t>
            </w:r>
          </w:p>
        </w:tc>
      </w:tr>
    </w:tbl>
    <w:p w14:paraId="3A6AACD0" w14:textId="77777777" w:rsidR="00157388" w:rsidRDefault="00157388" w:rsidP="00083C5E">
      <w:bookmarkStart w:id="1" w:name="_GoBack"/>
      <w:bookmarkEnd w:id="1"/>
    </w:p>
    <w:p w14:paraId="391B2290" w14:textId="74299EA7" w:rsidR="00147829" w:rsidRDefault="00C32262" w:rsidP="00083C5E">
      <w:r>
        <w:t>Lang</w:t>
      </w:r>
      <w:r w:rsidR="009364D7">
        <w:t>tidsprognosen viser forventet basisbevilgning til TIK for perioden 20</w:t>
      </w:r>
      <w:r w:rsidR="0001609E">
        <w:t>20</w:t>
      </w:r>
      <w:r w:rsidR="009364D7">
        <w:t xml:space="preserve"> – 202</w:t>
      </w:r>
      <w:r w:rsidR="0001609E">
        <w:t>3</w:t>
      </w:r>
      <w:r w:rsidR="009364D7">
        <w:t xml:space="preserve"> etter ny finansieringsmodell.</w:t>
      </w:r>
      <w:r w:rsidR="00300950">
        <w:t xml:space="preserve"> </w:t>
      </w:r>
      <w:r w:rsidR="00147829">
        <w:t xml:space="preserve">I den nye fordelingsmodellen for SV-fakultetet, som ble innført i år, er det et tilpasningsledd som vil reduseres i løpet prognoseperioden og som forklarer nedgangen i basisbevilgning. </w:t>
      </w:r>
    </w:p>
    <w:p w14:paraId="7FD036A6" w14:textId="77777777" w:rsidR="00147829" w:rsidRDefault="00147829" w:rsidP="00083C5E"/>
    <w:p w14:paraId="406C72DC" w14:textId="77777777" w:rsidR="000C490A" w:rsidRDefault="009364D7" w:rsidP="00083C5E">
      <w:r>
        <w:t xml:space="preserve">Personalkostnader omfatter stillinger finansiert fra basis basert på nåværende rammer og vedtak. </w:t>
      </w:r>
      <w:r w:rsidR="000C490A">
        <w:t xml:space="preserve">Enkelte av disse stillingene er avhengig av finansiering fra eksterne prosjekt. Ledelsen har fokus på å sikre tilstrekkelig inntjening til å dekke disse personalkostnadene i årene framover. </w:t>
      </w:r>
    </w:p>
    <w:p w14:paraId="50449545" w14:textId="77777777" w:rsidR="000C490A" w:rsidRDefault="000C490A" w:rsidP="00083C5E"/>
    <w:p w14:paraId="297476FD" w14:textId="02B76259" w:rsidR="00F62477" w:rsidRPr="00D01ECD" w:rsidRDefault="009364D7" w:rsidP="00083C5E">
      <w:r>
        <w:t>Driftskostnader er holdt på samme nivå gjennom hele perioden.</w:t>
      </w:r>
      <w:r w:rsidR="00D01ECD">
        <w:t xml:space="preserve"> </w:t>
      </w:r>
      <w:r w:rsidR="00D01ECD">
        <w:rPr>
          <w:i/>
        </w:rPr>
        <w:t xml:space="preserve">Årsresultat uten nettobidrag og prosjektavslutning </w:t>
      </w:r>
      <w:r w:rsidR="00D01ECD">
        <w:t>viser hvor stort nettobidraget fra eksterne prosjekter må være for at regnskapet skal balansere.</w:t>
      </w:r>
    </w:p>
    <w:p w14:paraId="32C488F2" w14:textId="77777777" w:rsidR="00D01ECD" w:rsidRDefault="00D01ECD" w:rsidP="00083C5E"/>
    <w:p w14:paraId="32FD3603" w14:textId="0172E636" w:rsidR="00877F32" w:rsidRDefault="00D01ECD" w:rsidP="00083C5E">
      <w:r>
        <w:t>For dette nettobidraget</w:t>
      </w:r>
      <w:r w:rsidR="009364D7">
        <w:t xml:space="preserve"> har vi </w:t>
      </w:r>
      <w:r>
        <w:t xml:space="preserve">i prognosen </w:t>
      </w:r>
      <w:r w:rsidR="009364D7">
        <w:t xml:space="preserve">lagt inn tall for 2019 og 2020 ut fra kjente prosjekttildelinger. </w:t>
      </w:r>
      <w:r w:rsidR="00147829">
        <w:t>Vi har fått tilsagn om flere nye prosjekt som går godt inn i prognoseperioden og har derfor justert opp anslagene for nettobidrag fra 2021</w:t>
      </w:r>
      <w:r w:rsidR="00940E6B">
        <w:t>.</w:t>
      </w:r>
      <w:r w:rsidR="00147829">
        <w:t xml:space="preserve"> Med disse justeringene vil vi fortsatt ha et minkende akkumulert resultat gjennom perioden. Det vil bli redusert med over ni millioner kroner.</w:t>
      </w:r>
    </w:p>
    <w:p w14:paraId="74059010" w14:textId="500FC0E7" w:rsidR="009364D7" w:rsidRDefault="009364D7" w:rsidP="00083C5E"/>
    <w:p w14:paraId="2C259C32" w14:textId="77777777" w:rsidR="00877F32" w:rsidRDefault="00877F32" w:rsidP="00083C5E"/>
    <w:p w14:paraId="622EA63D" w14:textId="3AF32943" w:rsidR="00F62477" w:rsidRDefault="00F62477" w:rsidP="00083C5E"/>
    <w:sectPr w:rsidR="00F62477" w:rsidSect="00E607AF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EADF8D" w14:textId="77777777" w:rsidR="003F4627" w:rsidRDefault="003F4627" w:rsidP="00043676">
      <w:pPr>
        <w:spacing w:line="240" w:lineRule="auto"/>
      </w:pPr>
      <w:r>
        <w:separator/>
      </w:r>
    </w:p>
  </w:endnote>
  <w:endnote w:type="continuationSeparator" w:id="0">
    <w:p w14:paraId="71FFE32D" w14:textId="77777777" w:rsidR="003F4627" w:rsidRDefault="003F4627" w:rsidP="0004367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DengXian">
    <w:altName w:val="等线"/>
    <w:panose1 w:val="02010600030101010101"/>
    <w:charset w:val="86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49612706"/>
      <w:docPartObj>
        <w:docPartGallery w:val="Page Numbers (Bottom of Page)"/>
        <w:docPartUnique/>
      </w:docPartObj>
    </w:sdtPr>
    <w:sdtEndPr/>
    <w:sdtContent>
      <w:p w14:paraId="4D970C4D" w14:textId="0688EA45" w:rsidR="003F4627" w:rsidRDefault="003F4627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0913">
          <w:rPr>
            <w:noProof/>
          </w:rPr>
          <w:t>2</w:t>
        </w:r>
        <w:r>
          <w:fldChar w:fldCharType="end"/>
        </w:r>
      </w:p>
    </w:sdtContent>
  </w:sdt>
  <w:p w14:paraId="7AD6034F" w14:textId="77777777" w:rsidR="003F4627" w:rsidRDefault="003F46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152822" w14:textId="77777777" w:rsidR="003F4627" w:rsidRDefault="003F4627" w:rsidP="00043676">
      <w:pPr>
        <w:spacing w:line="240" w:lineRule="auto"/>
      </w:pPr>
      <w:r>
        <w:separator/>
      </w:r>
    </w:p>
  </w:footnote>
  <w:footnote w:type="continuationSeparator" w:id="0">
    <w:p w14:paraId="632AD5A7" w14:textId="77777777" w:rsidR="003F4627" w:rsidRDefault="003F4627" w:rsidP="0004367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42B22"/>
    <w:multiLevelType w:val="hybridMultilevel"/>
    <w:tmpl w:val="F4340EBA"/>
    <w:lvl w:ilvl="0" w:tplc="DA7ED4FA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3D5171"/>
    <w:multiLevelType w:val="hybridMultilevel"/>
    <w:tmpl w:val="4110863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7473E2"/>
    <w:multiLevelType w:val="hybridMultilevel"/>
    <w:tmpl w:val="D49A9C2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945CB0"/>
    <w:multiLevelType w:val="hybridMultilevel"/>
    <w:tmpl w:val="034CC640"/>
    <w:lvl w:ilvl="0" w:tplc="8D4E69F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A96BC4"/>
    <w:multiLevelType w:val="hybridMultilevel"/>
    <w:tmpl w:val="0FC42C38"/>
    <w:lvl w:ilvl="0" w:tplc="041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40C6255A"/>
    <w:multiLevelType w:val="hybridMultilevel"/>
    <w:tmpl w:val="1F426D8A"/>
    <w:lvl w:ilvl="0" w:tplc="4C80422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4000F">
      <w:start w:val="1"/>
      <w:numFmt w:val="decimal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521714"/>
    <w:multiLevelType w:val="hybridMultilevel"/>
    <w:tmpl w:val="C1462F08"/>
    <w:lvl w:ilvl="0" w:tplc="6C8CCD2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586642"/>
    <w:multiLevelType w:val="hybridMultilevel"/>
    <w:tmpl w:val="FB0CBF4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C21BA9"/>
    <w:multiLevelType w:val="hybridMultilevel"/>
    <w:tmpl w:val="D49AAF5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A82C77"/>
    <w:multiLevelType w:val="hybridMultilevel"/>
    <w:tmpl w:val="BEEE32A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7"/>
  </w:num>
  <w:num w:numId="6">
    <w:abstractNumId w:val="3"/>
  </w:num>
  <w:num w:numId="7">
    <w:abstractNumId w:val="2"/>
  </w:num>
  <w:num w:numId="8">
    <w:abstractNumId w:val="9"/>
  </w:num>
  <w:num w:numId="9">
    <w:abstractNumId w:val="6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fullPage" w:percent="105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884"/>
    <w:rsid w:val="0000156D"/>
    <w:rsid w:val="00001FBD"/>
    <w:rsid w:val="000079C3"/>
    <w:rsid w:val="0001598D"/>
    <w:rsid w:val="0001609E"/>
    <w:rsid w:val="000179A3"/>
    <w:rsid w:val="00022840"/>
    <w:rsid w:val="00027C6F"/>
    <w:rsid w:val="00030FC6"/>
    <w:rsid w:val="00031F9D"/>
    <w:rsid w:val="00040B07"/>
    <w:rsid w:val="00040B9C"/>
    <w:rsid w:val="00043676"/>
    <w:rsid w:val="00051CC8"/>
    <w:rsid w:val="000525FC"/>
    <w:rsid w:val="00054F31"/>
    <w:rsid w:val="000641ED"/>
    <w:rsid w:val="00065E76"/>
    <w:rsid w:val="00074CFE"/>
    <w:rsid w:val="0008040D"/>
    <w:rsid w:val="00083C5E"/>
    <w:rsid w:val="00084493"/>
    <w:rsid w:val="00090807"/>
    <w:rsid w:val="00096884"/>
    <w:rsid w:val="000A5403"/>
    <w:rsid w:val="000A7878"/>
    <w:rsid w:val="000B4AB5"/>
    <w:rsid w:val="000B4D01"/>
    <w:rsid w:val="000B5BB3"/>
    <w:rsid w:val="000C232D"/>
    <w:rsid w:val="000C35E3"/>
    <w:rsid w:val="000C490A"/>
    <w:rsid w:val="000D6FBE"/>
    <w:rsid w:val="000E3567"/>
    <w:rsid w:val="000E7C9F"/>
    <w:rsid w:val="000F1397"/>
    <w:rsid w:val="000F533F"/>
    <w:rsid w:val="00110982"/>
    <w:rsid w:val="00112492"/>
    <w:rsid w:val="00113E3B"/>
    <w:rsid w:val="00120F39"/>
    <w:rsid w:val="00120FAC"/>
    <w:rsid w:val="00124486"/>
    <w:rsid w:val="00131E8D"/>
    <w:rsid w:val="001349C2"/>
    <w:rsid w:val="00136034"/>
    <w:rsid w:val="00140C8F"/>
    <w:rsid w:val="00147829"/>
    <w:rsid w:val="001512A0"/>
    <w:rsid w:val="001512EF"/>
    <w:rsid w:val="00155C9D"/>
    <w:rsid w:val="00156278"/>
    <w:rsid w:val="0015733D"/>
    <w:rsid w:val="00157388"/>
    <w:rsid w:val="00163955"/>
    <w:rsid w:val="00165726"/>
    <w:rsid w:val="00171285"/>
    <w:rsid w:val="001749AF"/>
    <w:rsid w:val="0019115B"/>
    <w:rsid w:val="00191559"/>
    <w:rsid w:val="00193A80"/>
    <w:rsid w:val="00196581"/>
    <w:rsid w:val="001A7D60"/>
    <w:rsid w:val="001B4A14"/>
    <w:rsid w:val="001C69A5"/>
    <w:rsid w:val="001E6A6E"/>
    <w:rsid w:val="001F4DE1"/>
    <w:rsid w:val="001F7B03"/>
    <w:rsid w:val="00203657"/>
    <w:rsid w:val="00204026"/>
    <w:rsid w:val="00204EBD"/>
    <w:rsid w:val="002144A7"/>
    <w:rsid w:val="002178C1"/>
    <w:rsid w:val="00224024"/>
    <w:rsid w:val="00234B2A"/>
    <w:rsid w:val="0023682C"/>
    <w:rsid w:val="002402D7"/>
    <w:rsid w:val="00242002"/>
    <w:rsid w:val="00243AE5"/>
    <w:rsid w:val="00261430"/>
    <w:rsid w:val="00261A36"/>
    <w:rsid w:val="00264FDA"/>
    <w:rsid w:val="002772C4"/>
    <w:rsid w:val="002A7AC7"/>
    <w:rsid w:val="002B186E"/>
    <w:rsid w:val="002C196A"/>
    <w:rsid w:val="002C6908"/>
    <w:rsid w:val="002C7712"/>
    <w:rsid w:val="002D0034"/>
    <w:rsid w:val="002D0CE7"/>
    <w:rsid w:val="002D1C06"/>
    <w:rsid w:val="002D7F26"/>
    <w:rsid w:val="002E12C4"/>
    <w:rsid w:val="002E598F"/>
    <w:rsid w:val="002F13B0"/>
    <w:rsid w:val="002F1C9E"/>
    <w:rsid w:val="00300950"/>
    <w:rsid w:val="003031AD"/>
    <w:rsid w:val="00304384"/>
    <w:rsid w:val="00311117"/>
    <w:rsid w:val="00314494"/>
    <w:rsid w:val="00324A89"/>
    <w:rsid w:val="00324F1B"/>
    <w:rsid w:val="00333FF5"/>
    <w:rsid w:val="00350D07"/>
    <w:rsid w:val="00357047"/>
    <w:rsid w:val="00357F1B"/>
    <w:rsid w:val="00365D73"/>
    <w:rsid w:val="0037119B"/>
    <w:rsid w:val="0038092A"/>
    <w:rsid w:val="00380E29"/>
    <w:rsid w:val="00382037"/>
    <w:rsid w:val="00390506"/>
    <w:rsid w:val="00391816"/>
    <w:rsid w:val="003958A8"/>
    <w:rsid w:val="00395C43"/>
    <w:rsid w:val="003A0A4D"/>
    <w:rsid w:val="003A38AF"/>
    <w:rsid w:val="003A4DCB"/>
    <w:rsid w:val="003B0913"/>
    <w:rsid w:val="003B2FCC"/>
    <w:rsid w:val="003B4AEF"/>
    <w:rsid w:val="003B503F"/>
    <w:rsid w:val="003B5DDA"/>
    <w:rsid w:val="003B72E8"/>
    <w:rsid w:val="003B789D"/>
    <w:rsid w:val="003C432C"/>
    <w:rsid w:val="003C526C"/>
    <w:rsid w:val="003C5EEE"/>
    <w:rsid w:val="003C6256"/>
    <w:rsid w:val="003D0571"/>
    <w:rsid w:val="003D09B5"/>
    <w:rsid w:val="003D17EE"/>
    <w:rsid w:val="003E49EA"/>
    <w:rsid w:val="003E7E74"/>
    <w:rsid w:val="003F4627"/>
    <w:rsid w:val="003F75AB"/>
    <w:rsid w:val="00400E70"/>
    <w:rsid w:val="00407BD8"/>
    <w:rsid w:val="00412E67"/>
    <w:rsid w:val="00417129"/>
    <w:rsid w:val="00435312"/>
    <w:rsid w:val="0043580A"/>
    <w:rsid w:val="00442176"/>
    <w:rsid w:val="00462D2A"/>
    <w:rsid w:val="00467CDA"/>
    <w:rsid w:val="00472C9A"/>
    <w:rsid w:val="00477584"/>
    <w:rsid w:val="004808FF"/>
    <w:rsid w:val="004827AF"/>
    <w:rsid w:val="004A1357"/>
    <w:rsid w:val="004A3022"/>
    <w:rsid w:val="004B1C24"/>
    <w:rsid w:val="004B5124"/>
    <w:rsid w:val="004D2321"/>
    <w:rsid w:val="004D74AC"/>
    <w:rsid w:val="004E37E4"/>
    <w:rsid w:val="004F5B33"/>
    <w:rsid w:val="004F70ED"/>
    <w:rsid w:val="005125FE"/>
    <w:rsid w:val="0052227C"/>
    <w:rsid w:val="00524D57"/>
    <w:rsid w:val="00530E44"/>
    <w:rsid w:val="00552B15"/>
    <w:rsid w:val="005604CE"/>
    <w:rsid w:val="0056127B"/>
    <w:rsid w:val="005648E6"/>
    <w:rsid w:val="005843AA"/>
    <w:rsid w:val="005863D7"/>
    <w:rsid w:val="0059173F"/>
    <w:rsid w:val="005A6F32"/>
    <w:rsid w:val="005B33C4"/>
    <w:rsid w:val="005B509E"/>
    <w:rsid w:val="005C4263"/>
    <w:rsid w:val="005C430A"/>
    <w:rsid w:val="005C7268"/>
    <w:rsid w:val="005D5E09"/>
    <w:rsid w:val="005D6E10"/>
    <w:rsid w:val="005E3659"/>
    <w:rsid w:val="005E7B30"/>
    <w:rsid w:val="006040CA"/>
    <w:rsid w:val="006047BC"/>
    <w:rsid w:val="00605219"/>
    <w:rsid w:val="00605EB1"/>
    <w:rsid w:val="00620BAD"/>
    <w:rsid w:val="00636A35"/>
    <w:rsid w:val="0064344A"/>
    <w:rsid w:val="00645DFB"/>
    <w:rsid w:val="00650C29"/>
    <w:rsid w:val="00660738"/>
    <w:rsid w:val="00670C7E"/>
    <w:rsid w:val="00674FC9"/>
    <w:rsid w:val="00677846"/>
    <w:rsid w:val="0068290F"/>
    <w:rsid w:val="0068621C"/>
    <w:rsid w:val="00690805"/>
    <w:rsid w:val="00690ACC"/>
    <w:rsid w:val="006927C2"/>
    <w:rsid w:val="00695AD3"/>
    <w:rsid w:val="006967C8"/>
    <w:rsid w:val="006A27ED"/>
    <w:rsid w:val="006B7A49"/>
    <w:rsid w:val="006D1537"/>
    <w:rsid w:val="006E5DF9"/>
    <w:rsid w:val="006E6259"/>
    <w:rsid w:val="006F08C5"/>
    <w:rsid w:val="006F113D"/>
    <w:rsid w:val="00700EFF"/>
    <w:rsid w:val="00703F39"/>
    <w:rsid w:val="007116E5"/>
    <w:rsid w:val="007245A5"/>
    <w:rsid w:val="00732428"/>
    <w:rsid w:val="00735CE4"/>
    <w:rsid w:val="007414F7"/>
    <w:rsid w:val="007427CC"/>
    <w:rsid w:val="00743530"/>
    <w:rsid w:val="00746A1B"/>
    <w:rsid w:val="00750ABC"/>
    <w:rsid w:val="00750F3A"/>
    <w:rsid w:val="00752C14"/>
    <w:rsid w:val="007615A9"/>
    <w:rsid w:val="00762ADC"/>
    <w:rsid w:val="007650BC"/>
    <w:rsid w:val="00770FFE"/>
    <w:rsid w:val="00777E86"/>
    <w:rsid w:val="0078558C"/>
    <w:rsid w:val="00793A55"/>
    <w:rsid w:val="00793BC7"/>
    <w:rsid w:val="007948A1"/>
    <w:rsid w:val="007A25A6"/>
    <w:rsid w:val="007A7A50"/>
    <w:rsid w:val="007B02EC"/>
    <w:rsid w:val="007C01BE"/>
    <w:rsid w:val="007C0621"/>
    <w:rsid w:val="007C0FBE"/>
    <w:rsid w:val="007C2965"/>
    <w:rsid w:val="007C536D"/>
    <w:rsid w:val="007E0D59"/>
    <w:rsid w:val="007F207B"/>
    <w:rsid w:val="00821713"/>
    <w:rsid w:val="0083593B"/>
    <w:rsid w:val="008372A6"/>
    <w:rsid w:val="00843E8F"/>
    <w:rsid w:val="00845FBC"/>
    <w:rsid w:val="00846FF7"/>
    <w:rsid w:val="00847FF3"/>
    <w:rsid w:val="00853FBD"/>
    <w:rsid w:val="00860A6E"/>
    <w:rsid w:val="00861213"/>
    <w:rsid w:val="00861D51"/>
    <w:rsid w:val="008626C0"/>
    <w:rsid w:val="00877F32"/>
    <w:rsid w:val="0088074E"/>
    <w:rsid w:val="008859C6"/>
    <w:rsid w:val="00886BE1"/>
    <w:rsid w:val="00887DD7"/>
    <w:rsid w:val="008967EC"/>
    <w:rsid w:val="00896B89"/>
    <w:rsid w:val="008A03C4"/>
    <w:rsid w:val="008A2206"/>
    <w:rsid w:val="008A22AB"/>
    <w:rsid w:val="008B7D23"/>
    <w:rsid w:val="008C0907"/>
    <w:rsid w:val="008C65E7"/>
    <w:rsid w:val="008F0138"/>
    <w:rsid w:val="008F7347"/>
    <w:rsid w:val="008F76A0"/>
    <w:rsid w:val="00902291"/>
    <w:rsid w:val="00902B7A"/>
    <w:rsid w:val="00913CDA"/>
    <w:rsid w:val="00924591"/>
    <w:rsid w:val="00924BB6"/>
    <w:rsid w:val="00927B2A"/>
    <w:rsid w:val="0093526F"/>
    <w:rsid w:val="009364D7"/>
    <w:rsid w:val="00940E6B"/>
    <w:rsid w:val="00956EA4"/>
    <w:rsid w:val="0096305A"/>
    <w:rsid w:val="00965D9B"/>
    <w:rsid w:val="009679A3"/>
    <w:rsid w:val="00975D6E"/>
    <w:rsid w:val="00980CCB"/>
    <w:rsid w:val="00993F1A"/>
    <w:rsid w:val="00996BDA"/>
    <w:rsid w:val="0099726E"/>
    <w:rsid w:val="009A7982"/>
    <w:rsid w:val="009B0959"/>
    <w:rsid w:val="009B19C8"/>
    <w:rsid w:val="009C3975"/>
    <w:rsid w:val="009C4B36"/>
    <w:rsid w:val="009D2074"/>
    <w:rsid w:val="009D2DD2"/>
    <w:rsid w:val="009D5C17"/>
    <w:rsid w:val="009E4366"/>
    <w:rsid w:val="009E7F7C"/>
    <w:rsid w:val="009F02B0"/>
    <w:rsid w:val="009F0C39"/>
    <w:rsid w:val="00A17148"/>
    <w:rsid w:val="00A3398B"/>
    <w:rsid w:val="00A40197"/>
    <w:rsid w:val="00A5000C"/>
    <w:rsid w:val="00A50E36"/>
    <w:rsid w:val="00A655C4"/>
    <w:rsid w:val="00A72F07"/>
    <w:rsid w:val="00A8093D"/>
    <w:rsid w:val="00A80D8C"/>
    <w:rsid w:val="00A829BC"/>
    <w:rsid w:val="00A83DF5"/>
    <w:rsid w:val="00A90F67"/>
    <w:rsid w:val="00A937B9"/>
    <w:rsid w:val="00AA2092"/>
    <w:rsid w:val="00AA3115"/>
    <w:rsid w:val="00AA5885"/>
    <w:rsid w:val="00AA77A4"/>
    <w:rsid w:val="00AA790D"/>
    <w:rsid w:val="00AB29CC"/>
    <w:rsid w:val="00AB2EA4"/>
    <w:rsid w:val="00AC35CF"/>
    <w:rsid w:val="00AD3059"/>
    <w:rsid w:val="00AE7D67"/>
    <w:rsid w:val="00AF599C"/>
    <w:rsid w:val="00AF5F0C"/>
    <w:rsid w:val="00B11C75"/>
    <w:rsid w:val="00B14DD7"/>
    <w:rsid w:val="00B1611E"/>
    <w:rsid w:val="00B2104F"/>
    <w:rsid w:val="00B23485"/>
    <w:rsid w:val="00B329BC"/>
    <w:rsid w:val="00B3468F"/>
    <w:rsid w:val="00B36734"/>
    <w:rsid w:val="00B37316"/>
    <w:rsid w:val="00B378F0"/>
    <w:rsid w:val="00B468CF"/>
    <w:rsid w:val="00B56E56"/>
    <w:rsid w:val="00B632F4"/>
    <w:rsid w:val="00B6513E"/>
    <w:rsid w:val="00B70820"/>
    <w:rsid w:val="00B730E0"/>
    <w:rsid w:val="00B82D8C"/>
    <w:rsid w:val="00B87A45"/>
    <w:rsid w:val="00B90994"/>
    <w:rsid w:val="00B96C4E"/>
    <w:rsid w:val="00B96CF7"/>
    <w:rsid w:val="00BA32EA"/>
    <w:rsid w:val="00BA3346"/>
    <w:rsid w:val="00BA5C8A"/>
    <w:rsid w:val="00BA697F"/>
    <w:rsid w:val="00BB07CB"/>
    <w:rsid w:val="00BC191F"/>
    <w:rsid w:val="00BC29F6"/>
    <w:rsid w:val="00BC4F42"/>
    <w:rsid w:val="00BC5CB2"/>
    <w:rsid w:val="00BD2977"/>
    <w:rsid w:val="00BD7447"/>
    <w:rsid w:val="00BE61BA"/>
    <w:rsid w:val="00C21080"/>
    <w:rsid w:val="00C21D8B"/>
    <w:rsid w:val="00C2414C"/>
    <w:rsid w:val="00C32262"/>
    <w:rsid w:val="00C378B7"/>
    <w:rsid w:val="00C43C05"/>
    <w:rsid w:val="00C44F31"/>
    <w:rsid w:val="00C51959"/>
    <w:rsid w:val="00C52140"/>
    <w:rsid w:val="00C55A7B"/>
    <w:rsid w:val="00C5769F"/>
    <w:rsid w:val="00C614DA"/>
    <w:rsid w:val="00C70771"/>
    <w:rsid w:val="00C72F0F"/>
    <w:rsid w:val="00C759BA"/>
    <w:rsid w:val="00C91831"/>
    <w:rsid w:val="00C966A2"/>
    <w:rsid w:val="00CA0221"/>
    <w:rsid w:val="00CB08D3"/>
    <w:rsid w:val="00CB14BC"/>
    <w:rsid w:val="00CB1CD7"/>
    <w:rsid w:val="00CB2EA5"/>
    <w:rsid w:val="00CD3574"/>
    <w:rsid w:val="00CD4DB8"/>
    <w:rsid w:val="00CD7AE7"/>
    <w:rsid w:val="00CE1E9E"/>
    <w:rsid w:val="00CE4028"/>
    <w:rsid w:val="00CE51A9"/>
    <w:rsid w:val="00CF249A"/>
    <w:rsid w:val="00D01ECD"/>
    <w:rsid w:val="00D10010"/>
    <w:rsid w:val="00D125D1"/>
    <w:rsid w:val="00D22F76"/>
    <w:rsid w:val="00D2772C"/>
    <w:rsid w:val="00D330AA"/>
    <w:rsid w:val="00D355E3"/>
    <w:rsid w:val="00D37FD6"/>
    <w:rsid w:val="00D60CB4"/>
    <w:rsid w:val="00D61B6A"/>
    <w:rsid w:val="00D63332"/>
    <w:rsid w:val="00D72F09"/>
    <w:rsid w:val="00D7414A"/>
    <w:rsid w:val="00D96F75"/>
    <w:rsid w:val="00DA0151"/>
    <w:rsid w:val="00DA0EF3"/>
    <w:rsid w:val="00DA121C"/>
    <w:rsid w:val="00DA4BA9"/>
    <w:rsid w:val="00DB1B14"/>
    <w:rsid w:val="00DB2F2C"/>
    <w:rsid w:val="00DB348D"/>
    <w:rsid w:val="00DB4AF5"/>
    <w:rsid w:val="00DD34E1"/>
    <w:rsid w:val="00DE1F0A"/>
    <w:rsid w:val="00DF08C8"/>
    <w:rsid w:val="00DF4137"/>
    <w:rsid w:val="00DF57DC"/>
    <w:rsid w:val="00E048EC"/>
    <w:rsid w:val="00E05242"/>
    <w:rsid w:val="00E100DB"/>
    <w:rsid w:val="00E10AC4"/>
    <w:rsid w:val="00E15666"/>
    <w:rsid w:val="00E15FA5"/>
    <w:rsid w:val="00E17860"/>
    <w:rsid w:val="00E24255"/>
    <w:rsid w:val="00E27B28"/>
    <w:rsid w:val="00E27B97"/>
    <w:rsid w:val="00E3274B"/>
    <w:rsid w:val="00E332BE"/>
    <w:rsid w:val="00E35ED0"/>
    <w:rsid w:val="00E44859"/>
    <w:rsid w:val="00E5034F"/>
    <w:rsid w:val="00E52E2F"/>
    <w:rsid w:val="00E6011D"/>
    <w:rsid w:val="00E607AF"/>
    <w:rsid w:val="00E652A2"/>
    <w:rsid w:val="00E70BE0"/>
    <w:rsid w:val="00E71522"/>
    <w:rsid w:val="00E77CCE"/>
    <w:rsid w:val="00E82289"/>
    <w:rsid w:val="00EA5928"/>
    <w:rsid w:val="00EB16B2"/>
    <w:rsid w:val="00EC2444"/>
    <w:rsid w:val="00ED0907"/>
    <w:rsid w:val="00EE1BB3"/>
    <w:rsid w:val="00EF7203"/>
    <w:rsid w:val="00F00F19"/>
    <w:rsid w:val="00F04E21"/>
    <w:rsid w:val="00F04FB3"/>
    <w:rsid w:val="00F15C46"/>
    <w:rsid w:val="00F21423"/>
    <w:rsid w:val="00F2190F"/>
    <w:rsid w:val="00F2357C"/>
    <w:rsid w:val="00F23582"/>
    <w:rsid w:val="00F2797E"/>
    <w:rsid w:val="00F30059"/>
    <w:rsid w:val="00F42E27"/>
    <w:rsid w:val="00F435F7"/>
    <w:rsid w:val="00F464F9"/>
    <w:rsid w:val="00F61CA6"/>
    <w:rsid w:val="00F62477"/>
    <w:rsid w:val="00F64E0B"/>
    <w:rsid w:val="00F722C9"/>
    <w:rsid w:val="00F81C40"/>
    <w:rsid w:val="00F81D15"/>
    <w:rsid w:val="00F84442"/>
    <w:rsid w:val="00F9280F"/>
    <w:rsid w:val="00F949DA"/>
    <w:rsid w:val="00FA1F7D"/>
    <w:rsid w:val="00FA6303"/>
    <w:rsid w:val="00FA6867"/>
    <w:rsid w:val="00FB4848"/>
    <w:rsid w:val="00FB6877"/>
    <w:rsid w:val="00FC4C9A"/>
    <w:rsid w:val="00FD7A11"/>
    <w:rsid w:val="00FE57EE"/>
    <w:rsid w:val="00FF7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BF162"/>
  <w15:docId w15:val="{1784A4E3-AC98-4107-B2C3-12E55BA89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nb-NO" w:eastAsia="nb-NO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4859"/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329BC"/>
    <w:pPr>
      <w:keepNext/>
      <w:spacing w:before="240" w:after="60"/>
      <w:outlineLvl w:val="0"/>
    </w:pPr>
    <w:rPr>
      <w:rFonts w:ascii="Cambria" w:eastAsia="SimSun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p-tekst">
    <w:name w:val="gp-tekst"/>
    <w:basedOn w:val="Normal"/>
    <w:rsid w:val="00096884"/>
    <w:pPr>
      <w:spacing w:line="240" w:lineRule="auto"/>
    </w:pPr>
    <w:rPr>
      <w:rFonts w:ascii="Times" w:eastAsia="Times New Roman" w:hAnsi="Times"/>
      <w:sz w:val="20"/>
      <w:szCs w:val="20"/>
      <w:lang w:eastAsia="nb-NO"/>
    </w:rPr>
  </w:style>
  <w:style w:type="paragraph" w:styleId="ListParagraph">
    <w:name w:val="List Paragraph"/>
    <w:basedOn w:val="Normal"/>
    <w:uiPriority w:val="34"/>
    <w:qFormat/>
    <w:rsid w:val="0012448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60CB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60CB4"/>
    <w:rPr>
      <w:rFonts w:ascii="Tahoma" w:hAnsi="Tahoma" w:cs="Tahoma"/>
      <w:sz w:val="16"/>
      <w:szCs w:val="16"/>
      <w:lang w:eastAsia="en-US"/>
    </w:rPr>
  </w:style>
  <w:style w:type="paragraph" w:customStyle="1" w:styleId="Default">
    <w:name w:val="Default"/>
    <w:rsid w:val="001749A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styleId="CommentReference">
    <w:name w:val="annotation reference"/>
    <w:uiPriority w:val="99"/>
    <w:semiHidden/>
    <w:unhideWhenUsed/>
    <w:rsid w:val="00CE51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E51A9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CE51A9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51A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CE51A9"/>
    <w:rPr>
      <w:b/>
      <w:bCs/>
      <w:lang w:eastAsia="en-US"/>
    </w:rPr>
  </w:style>
  <w:style w:type="paragraph" w:styleId="Caption">
    <w:name w:val="caption"/>
    <w:basedOn w:val="Normal"/>
    <w:next w:val="Normal"/>
    <w:uiPriority w:val="35"/>
    <w:unhideWhenUsed/>
    <w:qFormat/>
    <w:rsid w:val="00752C14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43676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043676"/>
    <w:rPr>
      <w:lang w:eastAsia="en-US"/>
    </w:rPr>
  </w:style>
  <w:style w:type="character" w:styleId="FootnoteReference">
    <w:name w:val="footnote reference"/>
    <w:uiPriority w:val="99"/>
    <w:semiHidden/>
    <w:unhideWhenUsed/>
    <w:rsid w:val="00043676"/>
    <w:rPr>
      <w:vertAlign w:val="superscript"/>
    </w:rPr>
  </w:style>
  <w:style w:type="character" w:styleId="Strong">
    <w:name w:val="Strong"/>
    <w:uiPriority w:val="22"/>
    <w:qFormat/>
    <w:rsid w:val="00E27B28"/>
    <w:rPr>
      <w:b/>
      <w:bCs/>
    </w:rPr>
  </w:style>
  <w:style w:type="character" w:customStyle="1" w:styleId="Heading1Char">
    <w:name w:val="Heading 1 Char"/>
    <w:link w:val="Heading1"/>
    <w:uiPriority w:val="9"/>
    <w:rsid w:val="00B329BC"/>
    <w:rPr>
      <w:rFonts w:ascii="Cambria" w:eastAsia="SimSun" w:hAnsi="Cambria" w:cs="Times New Roman"/>
      <w:b/>
      <w:bCs/>
      <w:kern w:val="32"/>
      <w:sz w:val="32"/>
      <w:szCs w:val="32"/>
      <w:lang w:val="nb-NO" w:eastAsia="en-US"/>
    </w:rPr>
  </w:style>
  <w:style w:type="paragraph" w:styleId="Header">
    <w:name w:val="header"/>
    <w:basedOn w:val="Normal"/>
    <w:link w:val="HeaderChar"/>
    <w:uiPriority w:val="99"/>
    <w:unhideWhenUsed/>
    <w:rsid w:val="00877F32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7F32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77F32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7F32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5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5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3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4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7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0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9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5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1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4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1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6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8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9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4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0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0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1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7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7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1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0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5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6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1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4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0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6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0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7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7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7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4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5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7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8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5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3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2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4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7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93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5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1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34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8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2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4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9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1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5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8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1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5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1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0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0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9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8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1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36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6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2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5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3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2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7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5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7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2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6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6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7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9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4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7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6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5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2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0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4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8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11613A-7306-40A7-BA7D-9B77DD7A5D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84E29501.dotm</Template>
  <TotalTime>65</TotalTime>
  <Pages>5</Pages>
  <Words>1243</Words>
  <Characters>6594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7822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ferideeb</dc:creator>
  <cp:keywords/>
  <cp:lastModifiedBy>Frode Løvik</cp:lastModifiedBy>
  <cp:revision>3</cp:revision>
  <cp:lastPrinted>2019-09-10T10:49:00Z</cp:lastPrinted>
  <dcterms:created xsi:type="dcterms:W3CDTF">2019-09-10T10:49:00Z</dcterms:created>
  <dcterms:modified xsi:type="dcterms:W3CDTF">2019-09-10T13:17:00Z</dcterms:modified>
</cp:coreProperties>
</file>