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2540" w:rsidRDefault="00305716">
      <w:bookmarkStart w:id="0" w:name="_GoBack"/>
      <w:bookmarkEnd w:id="0"/>
      <w:r>
        <w:t>Evalueringsskjema</w:t>
      </w:r>
    </w:p>
    <w:p w:rsidR="00334788" w:rsidRDefault="00334788"/>
    <w:p w:rsidR="00087AEE" w:rsidRDefault="00334788">
      <w:r>
        <w:t xml:space="preserve">Emnekode: </w:t>
      </w:r>
      <w:r w:rsidR="00AB6D61">
        <w:fldChar w:fldCharType="begin">
          <w:ffData>
            <w:name w:val="Emnekode"/>
            <w:enabled/>
            <w:calcOnExit w:val="0"/>
            <w:textInput>
              <w:default w:val="Skriv hele emnekode (bokstaver og tall)"/>
            </w:textInput>
          </w:ffData>
        </w:fldChar>
      </w:r>
      <w:bookmarkStart w:id="1" w:name="Emnekode"/>
      <w:r w:rsidR="00AB6D61">
        <w:instrText xml:space="preserve"> FORMTEXT </w:instrText>
      </w:r>
      <w:r w:rsidR="00AB6D61">
        <w:fldChar w:fldCharType="separate"/>
      </w:r>
      <w:r w:rsidR="00AB6D61">
        <w:rPr>
          <w:noProof/>
        </w:rPr>
        <w:t>Skriv hele emnekode (bokstaver og tall)</w:t>
      </w:r>
      <w:r w:rsidR="00AB6D61">
        <w:fldChar w:fldCharType="end"/>
      </w:r>
      <w:bookmarkEnd w:id="1"/>
      <w:r>
        <w:t xml:space="preserve"> </w:t>
      </w:r>
      <w:r>
        <w:tab/>
      </w:r>
      <w:r>
        <w:tab/>
      </w:r>
    </w:p>
    <w:p w:rsidR="00087AEE" w:rsidRDefault="00087AEE"/>
    <w:p w:rsidR="00334788" w:rsidRDefault="00334788">
      <w:r>
        <w:t xml:space="preserve">Emnetittel: </w:t>
      </w:r>
      <w:r w:rsidR="00AB6D61">
        <w:fldChar w:fldCharType="begin">
          <w:ffData>
            <w:name w:val="Emnetittel"/>
            <w:enabled/>
            <w:calcOnExit w:val="0"/>
            <w:textInput>
              <w:default w:val="Fyll inn tittel på emne"/>
            </w:textInput>
          </w:ffData>
        </w:fldChar>
      </w:r>
      <w:bookmarkStart w:id="2" w:name="Emnetittel"/>
      <w:r w:rsidR="00AB6D61">
        <w:instrText xml:space="preserve"> FORMTEXT </w:instrText>
      </w:r>
      <w:r w:rsidR="00AB6D61">
        <w:fldChar w:fldCharType="separate"/>
      </w:r>
      <w:r w:rsidR="00AB6D61">
        <w:rPr>
          <w:noProof/>
        </w:rPr>
        <w:t>Fyll inn tittel på emne</w:t>
      </w:r>
      <w:r w:rsidR="00AB6D61">
        <w:fldChar w:fldCharType="end"/>
      </w:r>
      <w:bookmarkEnd w:id="2"/>
    </w:p>
    <w:p w:rsidR="00087AEE" w:rsidRDefault="00087AEE"/>
    <w:p w:rsidR="00087AEE" w:rsidRDefault="00087AEE">
      <w:r>
        <w:t>Sp</w:t>
      </w:r>
      <w:r w:rsidR="00AB6D61">
        <w:t xml:space="preserve">råk: </w:t>
      </w:r>
      <w:r w:rsidR="00AB6D61">
        <w:fldChar w:fldCharType="begin">
          <w:ffData>
            <w:name w:val="Språk_norsk"/>
            <w:enabled/>
            <w:calcOnExit w:val="0"/>
            <w:checkBox>
              <w:sizeAuto/>
              <w:default w:val="0"/>
            </w:checkBox>
          </w:ffData>
        </w:fldChar>
      </w:r>
      <w:bookmarkStart w:id="3" w:name="Språk_norsk"/>
      <w:r w:rsidR="00AB6D61">
        <w:instrText xml:space="preserve"> FORMCHECKBOX </w:instrText>
      </w:r>
      <w:r w:rsidR="006522D4">
        <w:fldChar w:fldCharType="separate"/>
      </w:r>
      <w:r w:rsidR="00AB6D61">
        <w:fldChar w:fldCharType="end"/>
      </w:r>
      <w:bookmarkEnd w:id="3"/>
      <w:r w:rsidR="00AB6D61">
        <w:t xml:space="preserve"> Norsk </w:t>
      </w:r>
      <w:r w:rsidR="00AB6D61">
        <w:fldChar w:fldCharType="begin">
          <w:ffData>
            <w:name w:val="Språk_engelsk"/>
            <w:enabled/>
            <w:calcOnExit w:val="0"/>
            <w:checkBox>
              <w:sizeAuto/>
              <w:default w:val="0"/>
            </w:checkBox>
          </w:ffData>
        </w:fldChar>
      </w:r>
      <w:bookmarkStart w:id="4" w:name="Språk_engelsk"/>
      <w:r w:rsidR="00AB6D61">
        <w:instrText xml:space="preserve"> FORMCHECKBOX </w:instrText>
      </w:r>
      <w:r w:rsidR="006522D4">
        <w:fldChar w:fldCharType="separate"/>
      </w:r>
      <w:r w:rsidR="00AB6D61">
        <w:fldChar w:fldCharType="end"/>
      </w:r>
      <w:bookmarkEnd w:id="4"/>
      <w:r w:rsidR="00AB6D61">
        <w:t xml:space="preserve"> Engelsk</w:t>
      </w:r>
    </w:p>
    <w:p w:rsidR="00087AEE" w:rsidRDefault="00087AEE"/>
    <w:p w:rsidR="001D2DE3" w:rsidRDefault="00087AEE">
      <w:r>
        <w:t xml:space="preserve">Egenevalueringen emne-ansvarlig: </w:t>
      </w:r>
    </w:p>
    <w:p w:rsidR="00AB6D61" w:rsidRDefault="001D2DE3">
      <w:r>
        <w:fldChar w:fldCharType="begin">
          <w:ffData>
            <w:name w:val="Egenevaluering"/>
            <w:enabled/>
            <w:calcOnExit/>
            <w:textInput>
              <w:default w:val="Evaluer hvordan undervisiningsopplegget fungerte. Vær konkret. Gjør spesielt rede for både det som fungerte godt, og det som ikke fungerte like godt.                                   "/>
              <w:maxLength w:val="1500"/>
            </w:textInput>
          </w:ffData>
        </w:fldChar>
      </w:r>
      <w:bookmarkStart w:id="5" w:name="Egenevaluering"/>
      <w:r>
        <w:instrText xml:space="preserve"> FORMTEXT </w:instrText>
      </w:r>
      <w:r>
        <w:fldChar w:fldCharType="separate"/>
      </w:r>
      <w:r>
        <w:rPr>
          <w:noProof/>
        </w:rPr>
        <w:t xml:space="preserve">Evaluer hvordan undervisiningsopplegget fungerte. Vær konkret. Gjør spesielt rede for både det som fungerte godt, og det som ikke fungerte like godt.                                   </w:t>
      </w:r>
      <w:r>
        <w:fldChar w:fldCharType="end"/>
      </w:r>
      <w:bookmarkEnd w:id="5"/>
    </w:p>
    <w:p w:rsidR="00AB6D61" w:rsidRDefault="00AB6D61"/>
    <w:p w:rsidR="00AB6D61" w:rsidRDefault="00AB6D61">
      <w:r>
        <w:t>Oppsummering av student-evaluering:</w:t>
      </w:r>
    </w:p>
    <w:p w:rsidR="00305716" w:rsidRDefault="001D2DE3">
      <w:r>
        <w:fldChar w:fldCharType="begin">
          <w:ffData>
            <w:name w:val="Tekst2"/>
            <w:enabled/>
            <w:calcOnExit/>
            <w:textInput>
              <w:default w:val="Her fylles hovedpunktene fra tilbakemeling fra emnekontakt inn. Nevn hva som fungerte bra, hva som fungerte mindre bra, og kom gjerne med forslag til forbedringer.                "/>
              <w:maxLength w:val="1500"/>
            </w:textInput>
          </w:ffData>
        </w:fldChar>
      </w:r>
      <w:bookmarkStart w:id="6" w:name="Tekst2"/>
      <w:r>
        <w:instrText xml:space="preserve"> FORMTEXT </w:instrText>
      </w:r>
      <w:r>
        <w:fldChar w:fldCharType="separate"/>
      </w:r>
      <w:r>
        <w:rPr>
          <w:noProof/>
        </w:rPr>
        <w:t xml:space="preserve">Her fylles hovedpunktene fra tilbakemeling fra emnekontakt inn. Nevn hva som fungerte bra, hva som fungerte mindre bra, og kom gjerne med forslag til forbedringer.                </w:t>
      </w:r>
      <w:r>
        <w:fldChar w:fldCharType="end"/>
      </w:r>
      <w:bookmarkEnd w:id="6"/>
    </w:p>
    <w:p w:rsidR="00AB6D61" w:rsidRDefault="00AB6D61"/>
    <w:p w:rsidR="000925AC" w:rsidRDefault="00212EDE">
      <w:r>
        <w:t>Forslag til forbedringer:</w:t>
      </w:r>
    </w:p>
    <w:p w:rsidR="00212EDE" w:rsidRDefault="001D2DE3">
      <w:r>
        <w:fldChar w:fldCharType="begin">
          <w:ffData>
            <w:name w:val="Tekst3"/>
            <w:enabled/>
            <w:calcOnExit/>
            <w:textInput>
              <w:default w:val="Gjør rede for hvordan emnet kan forbedres til neste gang det skal gis. Vurder i hvilken grad det er behov for større endringer."/>
              <w:maxLength w:val="1500"/>
            </w:textInput>
          </w:ffData>
        </w:fldChar>
      </w:r>
      <w:bookmarkStart w:id="7" w:name="Tekst3"/>
      <w:r>
        <w:instrText xml:space="preserve"> FORMTEXT </w:instrText>
      </w:r>
      <w:r>
        <w:fldChar w:fldCharType="separate"/>
      </w:r>
      <w:r>
        <w:rPr>
          <w:noProof/>
        </w:rPr>
        <w:t>Gjør rede for hvordan emnet kan forbedres til neste gang det skal gis. Vurder i hvilken grad det er behov for større endringer.</w:t>
      </w:r>
      <w:r>
        <w:fldChar w:fldCharType="end"/>
      </w:r>
      <w:bookmarkEnd w:id="7"/>
    </w:p>
    <w:sectPr w:rsidR="00212EDE" w:rsidSect="0030555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NotDisplayPageBoundaries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2D4"/>
    <w:rsid w:val="00003BEB"/>
    <w:rsid w:val="00005258"/>
    <w:rsid w:val="00044722"/>
    <w:rsid w:val="00056BFB"/>
    <w:rsid w:val="000610FA"/>
    <w:rsid w:val="0006467F"/>
    <w:rsid w:val="00064ABE"/>
    <w:rsid w:val="00073C18"/>
    <w:rsid w:val="00087AEE"/>
    <w:rsid w:val="000925AC"/>
    <w:rsid w:val="000B04E1"/>
    <w:rsid w:val="000B3260"/>
    <w:rsid w:val="000B36F1"/>
    <w:rsid w:val="000B7906"/>
    <w:rsid w:val="000C6CA8"/>
    <w:rsid w:val="000F2EE8"/>
    <w:rsid w:val="000F58EE"/>
    <w:rsid w:val="0010062A"/>
    <w:rsid w:val="00105314"/>
    <w:rsid w:val="00111D48"/>
    <w:rsid w:val="00137543"/>
    <w:rsid w:val="00142F55"/>
    <w:rsid w:val="001539A0"/>
    <w:rsid w:val="001633FE"/>
    <w:rsid w:val="00174270"/>
    <w:rsid w:val="001A48DE"/>
    <w:rsid w:val="001C0CF7"/>
    <w:rsid w:val="001D2DE3"/>
    <w:rsid w:val="001E1C66"/>
    <w:rsid w:val="001E44B3"/>
    <w:rsid w:val="001E7EB6"/>
    <w:rsid w:val="001F2A08"/>
    <w:rsid w:val="001F4CB5"/>
    <w:rsid w:val="00212CBC"/>
    <w:rsid w:val="00212EDE"/>
    <w:rsid w:val="00227EF3"/>
    <w:rsid w:val="00241CC3"/>
    <w:rsid w:val="0027200B"/>
    <w:rsid w:val="002917E4"/>
    <w:rsid w:val="002A3291"/>
    <w:rsid w:val="002D6209"/>
    <w:rsid w:val="002E6F34"/>
    <w:rsid w:val="002F3DF6"/>
    <w:rsid w:val="002F68FB"/>
    <w:rsid w:val="0030555A"/>
    <w:rsid w:val="00305716"/>
    <w:rsid w:val="003109E7"/>
    <w:rsid w:val="00317F6D"/>
    <w:rsid w:val="003208E4"/>
    <w:rsid w:val="00334788"/>
    <w:rsid w:val="00342059"/>
    <w:rsid w:val="003503E8"/>
    <w:rsid w:val="00356D2B"/>
    <w:rsid w:val="0037257C"/>
    <w:rsid w:val="00380FC2"/>
    <w:rsid w:val="00382759"/>
    <w:rsid w:val="00385BE1"/>
    <w:rsid w:val="00396D1B"/>
    <w:rsid w:val="003A3E56"/>
    <w:rsid w:val="003C0F40"/>
    <w:rsid w:val="003D0FAD"/>
    <w:rsid w:val="003E4A38"/>
    <w:rsid w:val="003F3DBF"/>
    <w:rsid w:val="00430CA2"/>
    <w:rsid w:val="00436A20"/>
    <w:rsid w:val="00453A6B"/>
    <w:rsid w:val="0046031B"/>
    <w:rsid w:val="00465425"/>
    <w:rsid w:val="004805F9"/>
    <w:rsid w:val="00482287"/>
    <w:rsid w:val="00491397"/>
    <w:rsid w:val="00496A07"/>
    <w:rsid w:val="004A17E5"/>
    <w:rsid w:val="004A4F8C"/>
    <w:rsid w:val="004B60A5"/>
    <w:rsid w:val="004B7F4B"/>
    <w:rsid w:val="004C1B6F"/>
    <w:rsid w:val="004E3F82"/>
    <w:rsid w:val="005206B4"/>
    <w:rsid w:val="0052262B"/>
    <w:rsid w:val="005428B9"/>
    <w:rsid w:val="0056705B"/>
    <w:rsid w:val="00573616"/>
    <w:rsid w:val="00575551"/>
    <w:rsid w:val="005779B4"/>
    <w:rsid w:val="00582893"/>
    <w:rsid w:val="00587E2D"/>
    <w:rsid w:val="005A1AE2"/>
    <w:rsid w:val="005E63AF"/>
    <w:rsid w:val="005E72F3"/>
    <w:rsid w:val="005F066F"/>
    <w:rsid w:val="005F4894"/>
    <w:rsid w:val="00607A71"/>
    <w:rsid w:val="00611480"/>
    <w:rsid w:val="00624669"/>
    <w:rsid w:val="006306A8"/>
    <w:rsid w:val="00635877"/>
    <w:rsid w:val="006522D4"/>
    <w:rsid w:val="00665C0E"/>
    <w:rsid w:val="00674696"/>
    <w:rsid w:val="00682DE1"/>
    <w:rsid w:val="00683AF6"/>
    <w:rsid w:val="00685301"/>
    <w:rsid w:val="00685C55"/>
    <w:rsid w:val="00686E92"/>
    <w:rsid w:val="006A3ABB"/>
    <w:rsid w:val="006A4D4E"/>
    <w:rsid w:val="006A5A66"/>
    <w:rsid w:val="006B5CCF"/>
    <w:rsid w:val="006F49C2"/>
    <w:rsid w:val="00701C31"/>
    <w:rsid w:val="00717D55"/>
    <w:rsid w:val="00723DEF"/>
    <w:rsid w:val="00724329"/>
    <w:rsid w:val="00776510"/>
    <w:rsid w:val="007A5CC0"/>
    <w:rsid w:val="007B0A69"/>
    <w:rsid w:val="007B673D"/>
    <w:rsid w:val="007B6AB4"/>
    <w:rsid w:val="007C0396"/>
    <w:rsid w:val="007E0D55"/>
    <w:rsid w:val="007E6B41"/>
    <w:rsid w:val="007F15B5"/>
    <w:rsid w:val="008201D2"/>
    <w:rsid w:val="00824C8C"/>
    <w:rsid w:val="008371CA"/>
    <w:rsid w:val="00837789"/>
    <w:rsid w:val="00837D8E"/>
    <w:rsid w:val="00843297"/>
    <w:rsid w:val="0084510D"/>
    <w:rsid w:val="00846452"/>
    <w:rsid w:val="0087086C"/>
    <w:rsid w:val="00882D59"/>
    <w:rsid w:val="00883893"/>
    <w:rsid w:val="00894342"/>
    <w:rsid w:val="00894C24"/>
    <w:rsid w:val="008A434B"/>
    <w:rsid w:val="008A6868"/>
    <w:rsid w:val="008B143E"/>
    <w:rsid w:val="008B5D79"/>
    <w:rsid w:val="008E5A12"/>
    <w:rsid w:val="008F76E4"/>
    <w:rsid w:val="009071FD"/>
    <w:rsid w:val="00926075"/>
    <w:rsid w:val="00932549"/>
    <w:rsid w:val="0094439D"/>
    <w:rsid w:val="00944BBC"/>
    <w:rsid w:val="00956FFE"/>
    <w:rsid w:val="0098468D"/>
    <w:rsid w:val="009A1B4B"/>
    <w:rsid w:val="009B437C"/>
    <w:rsid w:val="009B70AC"/>
    <w:rsid w:val="009C2DCB"/>
    <w:rsid w:val="009C70CA"/>
    <w:rsid w:val="009C7253"/>
    <w:rsid w:val="009D067A"/>
    <w:rsid w:val="009D27A1"/>
    <w:rsid w:val="009E1ACF"/>
    <w:rsid w:val="009E585A"/>
    <w:rsid w:val="00A07375"/>
    <w:rsid w:val="00A1421C"/>
    <w:rsid w:val="00A203CE"/>
    <w:rsid w:val="00A3095E"/>
    <w:rsid w:val="00A41B6D"/>
    <w:rsid w:val="00A71663"/>
    <w:rsid w:val="00A7768E"/>
    <w:rsid w:val="00A91C6A"/>
    <w:rsid w:val="00A94A13"/>
    <w:rsid w:val="00AB1451"/>
    <w:rsid w:val="00AB6D61"/>
    <w:rsid w:val="00AE5049"/>
    <w:rsid w:val="00AE728C"/>
    <w:rsid w:val="00AF0A11"/>
    <w:rsid w:val="00AF730C"/>
    <w:rsid w:val="00B077D0"/>
    <w:rsid w:val="00B12E05"/>
    <w:rsid w:val="00B7036B"/>
    <w:rsid w:val="00B709F6"/>
    <w:rsid w:val="00B86E70"/>
    <w:rsid w:val="00B94CC8"/>
    <w:rsid w:val="00BA1BC2"/>
    <w:rsid w:val="00BB150E"/>
    <w:rsid w:val="00BC4A1F"/>
    <w:rsid w:val="00BC71F2"/>
    <w:rsid w:val="00BC7ED7"/>
    <w:rsid w:val="00BD7F79"/>
    <w:rsid w:val="00BE6256"/>
    <w:rsid w:val="00BF7F75"/>
    <w:rsid w:val="00C028BF"/>
    <w:rsid w:val="00C06C9E"/>
    <w:rsid w:val="00C15F18"/>
    <w:rsid w:val="00C43F48"/>
    <w:rsid w:val="00C46DE8"/>
    <w:rsid w:val="00C53A97"/>
    <w:rsid w:val="00C62E07"/>
    <w:rsid w:val="00C64593"/>
    <w:rsid w:val="00C7046E"/>
    <w:rsid w:val="00C90348"/>
    <w:rsid w:val="00C908BC"/>
    <w:rsid w:val="00C9269A"/>
    <w:rsid w:val="00C9565F"/>
    <w:rsid w:val="00CA0BD3"/>
    <w:rsid w:val="00CA5360"/>
    <w:rsid w:val="00CB56E9"/>
    <w:rsid w:val="00CF3400"/>
    <w:rsid w:val="00D007E2"/>
    <w:rsid w:val="00D00EEE"/>
    <w:rsid w:val="00D15058"/>
    <w:rsid w:val="00D3635F"/>
    <w:rsid w:val="00D41A9B"/>
    <w:rsid w:val="00D44F90"/>
    <w:rsid w:val="00D467FE"/>
    <w:rsid w:val="00D7473A"/>
    <w:rsid w:val="00D8446F"/>
    <w:rsid w:val="00D84CA9"/>
    <w:rsid w:val="00D90D55"/>
    <w:rsid w:val="00D9453E"/>
    <w:rsid w:val="00D97739"/>
    <w:rsid w:val="00DA75B3"/>
    <w:rsid w:val="00DC05E9"/>
    <w:rsid w:val="00DC4913"/>
    <w:rsid w:val="00DD1D5E"/>
    <w:rsid w:val="00DF09AA"/>
    <w:rsid w:val="00E36E37"/>
    <w:rsid w:val="00E52AD9"/>
    <w:rsid w:val="00E54C87"/>
    <w:rsid w:val="00E56AD5"/>
    <w:rsid w:val="00E63C3E"/>
    <w:rsid w:val="00E835E4"/>
    <w:rsid w:val="00EB6245"/>
    <w:rsid w:val="00ED1A63"/>
    <w:rsid w:val="00EE61FA"/>
    <w:rsid w:val="00EE7347"/>
    <w:rsid w:val="00F024BE"/>
    <w:rsid w:val="00F2120B"/>
    <w:rsid w:val="00F26251"/>
    <w:rsid w:val="00F4048D"/>
    <w:rsid w:val="00F449EB"/>
    <w:rsid w:val="00F538E5"/>
    <w:rsid w:val="00F57F13"/>
    <w:rsid w:val="00F67747"/>
    <w:rsid w:val="00F72434"/>
    <w:rsid w:val="00F77C1F"/>
    <w:rsid w:val="00F8173B"/>
    <w:rsid w:val="00F83FC3"/>
    <w:rsid w:val="00F84FB5"/>
    <w:rsid w:val="00F95D7D"/>
    <w:rsid w:val="00F97649"/>
    <w:rsid w:val="00FA3B90"/>
    <w:rsid w:val="00FA5190"/>
    <w:rsid w:val="00FA668E"/>
    <w:rsid w:val="00FA7522"/>
    <w:rsid w:val="00FC2EB5"/>
    <w:rsid w:val="00FD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57B8BD"/>
  <w15:chartTrackingRefBased/>
  <w15:docId w15:val="{4931FA30-B3E8-204F-8A7C-CE7DFCB1E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jur/Downloads/Evalueringsskjema-1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Evalueringsskjema-1.dotm</Template>
  <TotalTime>1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sjur.hesthammer@gmail.com</dc:creator>
  <cp:keywords/>
  <dc:description/>
  <cp:lastModifiedBy>sjur.hesthammer@gmail.com</cp:lastModifiedBy>
  <cp:revision>1</cp:revision>
  <dcterms:created xsi:type="dcterms:W3CDTF">2021-04-29T11:34:00Z</dcterms:created>
  <dcterms:modified xsi:type="dcterms:W3CDTF">2021-04-29T11:35:00Z</dcterms:modified>
</cp:coreProperties>
</file>